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04310" w14:textId="77777777" w:rsidR="009E4127" w:rsidRDefault="009E4127" w:rsidP="004E5017"/>
    <w:p w14:paraId="5DC993B1" w14:textId="37D437F2" w:rsidR="009E4127" w:rsidRPr="009E4127" w:rsidRDefault="000D319D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305A5" wp14:editId="720E39AD">
                <wp:simplePos x="0" y="0"/>
                <wp:positionH relativeFrom="column">
                  <wp:posOffset>954405</wp:posOffset>
                </wp:positionH>
                <wp:positionV relativeFrom="paragraph">
                  <wp:posOffset>23495</wp:posOffset>
                </wp:positionV>
                <wp:extent cx="5131558" cy="78105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1558" cy="7810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1E91E4" w14:textId="77777777" w:rsidR="005E6EFE" w:rsidRPr="005E6EFE" w:rsidRDefault="005E6EFE" w:rsidP="005E6EF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</w:pPr>
                            <w:r w:rsidRPr="005E6EFE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Year 3 Homework</w:t>
                            </w:r>
                          </w:p>
                          <w:p w14:paraId="54C63E4E" w14:textId="77777777" w:rsidR="005E6EFE" w:rsidRDefault="005E6EFE" w:rsidP="005E6EFE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15</w:t>
                            </w:r>
                            <w:r w:rsidRPr="005E6EFE">
                              <w:rPr>
                                <w:rFonts w:ascii="Comic Sans MS" w:hAnsi="Comic Sans MS"/>
                                <w:sz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 xml:space="preserve"> February 2022</w:t>
                            </w:r>
                          </w:p>
                          <w:p w14:paraId="35165C56" w14:textId="2AB28EC5" w:rsidR="005E6EFE" w:rsidRPr="005E6EFE" w:rsidRDefault="005E6EFE" w:rsidP="005E6EFE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5E6EFE">
                              <w:rPr>
                                <w:rFonts w:ascii="Comic Sans MS" w:hAnsi="Comic Sans MS"/>
                                <w:sz w:val="32"/>
                              </w:rPr>
                              <w:t xml:space="preserve">In Year 3 we complete creative homework. This is a longer project to be completed at home over a few weeks.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After the half term break we will be</w:t>
                            </w:r>
                            <w:r w:rsidRPr="005E6EFE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learning about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Romans</w:t>
                            </w:r>
                            <w:r w:rsidRPr="005E6EFE">
                              <w:rPr>
                                <w:rFonts w:ascii="Comic Sans MS" w:hAnsi="Comic Sans MS"/>
                                <w:sz w:val="32"/>
                              </w:rPr>
                              <w:t xml:space="preserve">. We would like you to investigate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the basic facts about the Romans and then research and present information around one of the areas you find interesting e.g. what they invented or Roman Soldiers.</w:t>
                            </w:r>
                          </w:p>
                          <w:p w14:paraId="35E1270F" w14:textId="493377B0" w:rsidR="005E6EFE" w:rsidRDefault="005E6EFE" w:rsidP="005E6EFE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5E6EFE">
                              <w:rPr>
                                <w:rFonts w:ascii="Comic Sans MS" w:hAnsi="Comic Sans MS"/>
                                <w:sz w:val="32"/>
                              </w:rPr>
                              <w:t xml:space="preserve">This needs to be returned on Tuesday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15</w:t>
                            </w:r>
                            <w:r w:rsidRPr="005E6EFE">
                              <w:rPr>
                                <w:rFonts w:ascii="Comic Sans MS" w:hAnsi="Comic Sans MS"/>
                                <w:sz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March</w:t>
                            </w:r>
                            <w:r w:rsidRPr="005E6EFE">
                              <w:rPr>
                                <w:rFonts w:ascii="Comic Sans MS" w:hAnsi="Comic Sans MS"/>
                                <w:sz w:val="32"/>
                              </w:rPr>
                              <w:t>. This gives you 4 weeks. This means your work should show 4 hours of effort. E.g. 1 hour researching, 2 hours completing detailed art work/collage/making and then an hour writing notes to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present to the class</w:t>
                            </w:r>
                            <w:r w:rsidRPr="005E6EFE">
                              <w:rPr>
                                <w:rFonts w:ascii="Comic Sans MS" w:hAnsi="Comic Sans MS"/>
                                <w:sz w:val="32"/>
                              </w:rPr>
                              <w:t>. You should apply written skills from class (e.g. adjectives, adverbs and basic sentence punctuation and spelling). You can share the written information through a verbal presentation to the class or in writing.</w:t>
                            </w:r>
                          </w:p>
                          <w:p w14:paraId="568382B6" w14:textId="2E718600" w:rsidR="005E6EFE" w:rsidRPr="005E6EFE" w:rsidRDefault="005E6EFE" w:rsidP="005E6EFE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Remember – be creative! </w:t>
                            </w:r>
                          </w:p>
                          <w:p w14:paraId="16AAA42C" w14:textId="103DD4EF" w:rsidR="000D319D" w:rsidRPr="005E6EFE" w:rsidRDefault="000D319D">
                            <w:pPr>
                              <w:rPr>
                                <w:b/>
                                <w:bCs/>
                                <w:sz w:val="54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7305A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5.15pt;margin-top:1.85pt;width:404.05pt;height:6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" filled="f" stroked="f" strokeweight=".5pt">
                <v:textbox>
                  <w:txbxContent>
                    <w:p w14:paraId="2F1E91E4" w14:textId="77777777" w:rsidR="005E6EFE" w:rsidRPr="005E6EFE" w:rsidRDefault="005E6EFE" w:rsidP="005E6EFE">
                      <w:pPr>
                        <w:jc w:val="center"/>
                        <w:rPr>
                          <w:rFonts w:ascii="Comic Sans MS" w:hAnsi="Comic Sans MS"/>
                          <w:sz w:val="32"/>
                          <w:u w:val="single"/>
                        </w:rPr>
                      </w:pPr>
                      <w:r w:rsidRPr="005E6EFE">
                        <w:rPr>
                          <w:rFonts w:ascii="Comic Sans MS" w:hAnsi="Comic Sans MS"/>
                          <w:sz w:val="32"/>
                          <w:u w:val="single"/>
                        </w:rPr>
                        <w:t>Year 3 Homework</w:t>
                      </w:r>
                    </w:p>
                    <w:p w14:paraId="54C63E4E" w14:textId="77777777" w:rsidR="005E6EFE" w:rsidRDefault="005E6EFE" w:rsidP="005E6EFE">
                      <w:pPr>
                        <w:jc w:val="left"/>
                        <w:rPr>
                          <w:rFonts w:ascii="Comic Sans MS" w:hAnsi="Comic Sans MS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</w:rPr>
                        <w:t>15</w:t>
                      </w:r>
                      <w:r w:rsidRPr="005E6EFE">
                        <w:rPr>
                          <w:rFonts w:ascii="Comic Sans MS" w:hAnsi="Comic Sans MS"/>
                          <w:sz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u w:val="single"/>
                        </w:rPr>
                        <w:t xml:space="preserve"> February 2022</w:t>
                      </w:r>
                    </w:p>
                    <w:p w14:paraId="35165C56" w14:textId="2AB28EC5" w:rsidR="005E6EFE" w:rsidRPr="005E6EFE" w:rsidRDefault="005E6EFE" w:rsidP="005E6EFE">
                      <w:pPr>
                        <w:jc w:val="left"/>
                        <w:rPr>
                          <w:rFonts w:ascii="Comic Sans MS" w:hAnsi="Comic Sans MS"/>
                          <w:sz w:val="32"/>
                        </w:rPr>
                      </w:pPr>
                      <w:r w:rsidRPr="005E6EFE">
                        <w:rPr>
                          <w:rFonts w:ascii="Comic Sans MS" w:hAnsi="Comic Sans MS"/>
                          <w:sz w:val="32"/>
                        </w:rPr>
                        <w:t xml:space="preserve">In Year 3 we complete creative homework. This is a longer project to be completed at home over a few weeks.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After the half term break we will be</w:t>
                      </w:r>
                      <w:r w:rsidRPr="005E6EFE">
                        <w:rPr>
                          <w:rFonts w:ascii="Comic Sans MS" w:hAnsi="Comic Sans MS"/>
                          <w:sz w:val="32"/>
                        </w:rPr>
                        <w:t xml:space="preserve"> learning about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Romans</w:t>
                      </w:r>
                      <w:r w:rsidRPr="005E6EFE">
                        <w:rPr>
                          <w:rFonts w:ascii="Comic Sans MS" w:hAnsi="Comic Sans MS"/>
                          <w:sz w:val="32"/>
                        </w:rPr>
                        <w:t xml:space="preserve">. We would like you to investigate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the basic facts about the Romans and then research and present information around one of the areas you find interesting e.g. what they invented or Roman Soldiers.</w:t>
                      </w:r>
                    </w:p>
                    <w:p w14:paraId="35E1270F" w14:textId="493377B0" w:rsidR="005E6EFE" w:rsidRDefault="005E6EFE" w:rsidP="005E6EFE">
                      <w:pPr>
                        <w:jc w:val="left"/>
                        <w:rPr>
                          <w:rFonts w:ascii="Comic Sans MS" w:hAnsi="Comic Sans MS"/>
                          <w:sz w:val="32"/>
                        </w:rPr>
                      </w:pPr>
                      <w:r w:rsidRPr="005E6EFE">
                        <w:rPr>
                          <w:rFonts w:ascii="Comic Sans MS" w:hAnsi="Comic Sans MS"/>
                          <w:sz w:val="32"/>
                        </w:rPr>
                        <w:t xml:space="preserve">This needs to be returned on Tuesday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15</w:t>
                      </w:r>
                      <w:r w:rsidRPr="005E6EFE">
                        <w:rPr>
                          <w:rFonts w:ascii="Comic Sans MS" w:hAnsi="Comic Sans MS"/>
                          <w:sz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March</w:t>
                      </w:r>
                      <w:r w:rsidRPr="005E6EFE">
                        <w:rPr>
                          <w:rFonts w:ascii="Comic Sans MS" w:hAnsi="Comic Sans MS"/>
                          <w:sz w:val="32"/>
                        </w:rPr>
                        <w:t>. This gives you 4 weeks. This means your work should show 4 hours of effort. E.g. 1 hour researching, 2 hours completing detailed art work/collage/making and then an hour writing notes to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present to the class</w:t>
                      </w:r>
                      <w:r w:rsidRPr="005E6EFE">
                        <w:rPr>
                          <w:rFonts w:ascii="Comic Sans MS" w:hAnsi="Comic Sans MS"/>
                          <w:sz w:val="32"/>
                        </w:rPr>
                        <w:t>. You should apply written skills from class (e.g. adjectives, adverbs and basic sentence punctuation and spelling). You can share the written information through a verbal presentation to the class or in writing.</w:t>
                      </w:r>
                    </w:p>
                    <w:p w14:paraId="568382B6" w14:textId="2E718600" w:rsidR="005E6EFE" w:rsidRPr="005E6EFE" w:rsidRDefault="005E6EFE" w:rsidP="005E6EFE">
                      <w:pPr>
                        <w:jc w:val="left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Remember – be creative! </w:t>
                      </w:r>
                    </w:p>
                    <w:p w14:paraId="16AAA42C" w14:textId="103DD4EF" w:rsidR="000D319D" w:rsidRPr="005E6EFE" w:rsidRDefault="000D319D">
                      <w:pPr>
                        <w:rPr>
                          <w:b/>
                          <w:bCs/>
                          <w:sz w:val="54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33CB73" w14:textId="77777777" w:rsidR="009E4127" w:rsidRPr="009E4127" w:rsidRDefault="009E4127" w:rsidP="009E4127"/>
    <w:p w14:paraId="7310CA59" w14:textId="77777777" w:rsidR="009E4127" w:rsidRPr="009E4127" w:rsidRDefault="009E4127" w:rsidP="009E4127"/>
    <w:p w14:paraId="662FB4C9" w14:textId="77777777" w:rsidR="009E4127" w:rsidRPr="009E4127" w:rsidRDefault="009E4127" w:rsidP="009E4127"/>
    <w:p w14:paraId="4F3777FB" w14:textId="77777777" w:rsidR="009E4127" w:rsidRPr="009E4127" w:rsidRDefault="009E4127" w:rsidP="009E4127"/>
    <w:p w14:paraId="1E02C6C8" w14:textId="77777777" w:rsidR="009E4127" w:rsidRPr="009E4127" w:rsidRDefault="009E4127" w:rsidP="009E4127"/>
    <w:p w14:paraId="6B909E07" w14:textId="77777777" w:rsidR="009E4127" w:rsidRPr="009E4127" w:rsidRDefault="009E4127" w:rsidP="009E4127"/>
    <w:p w14:paraId="260B554D" w14:textId="77777777" w:rsidR="009E4127" w:rsidRPr="009E4127" w:rsidRDefault="009E4127" w:rsidP="009E4127"/>
    <w:p w14:paraId="1BD42E09" w14:textId="77777777" w:rsidR="009E4127" w:rsidRPr="009E4127" w:rsidRDefault="009E4127" w:rsidP="009E4127"/>
    <w:p w14:paraId="35F6D88D" w14:textId="77777777" w:rsidR="009E4127" w:rsidRPr="009E4127" w:rsidRDefault="009E4127" w:rsidP="009E4127"/>
    <w:p w14:paraId="59DE656C" w14:textId="77777777" w:rsidR="009E4127" w:rsidRPr="009E4127" w:rsidRDefault="009E4127" w:rsidP="009E4127"/>
    <w:p w14:paraId="43E5D606" w14:textId="77777777" w:rsidR="009E4127" w:rsidRPr="009E4127" w:rsidRDefault="009E4127" w:rsidP="009E4127"/>
    <w:p w14:paraId="63506C55" w14:textId="77777777" w:rsidR="009E4127" w:rsidRPr="009E4127" w:rsidRDefault="009E4127" w:rsidP="009E4127"/>
    <w:p w14:paraId="1F58F603" w14:textId="77777777" w:rsidR="009E4127" w:rsidRPr="009E4127" w:rsidRDefault="009E4127" w:rsidP="009E4127"/>
    <w:p w14:paraId="32E2919B" w14:textId="77777777" w:rsidR="009E4127" w:rsidRPr="009E4127" w:rsidRDefault="009E4127" w:rsidP="009E4127"/>
    <w:p w14:paraId="38F8A9D8" w14:textId="77777777" w:rsidR="009E4127" w:rsidRPr="009E4127" w:rsidRDefault="009E4127" w:rsidP="009E4127"/>
    <w:p w14:paraId="3698A8B3" w14:textId="77777777" w:rsidR="009E4127" w:rsidRPr="009E4127" w:rsidRDefault="009E4127" w:rsidP="009E4127"/>
    <w:p w14:paraId="198C9DB7" w14:textId="77777777" w:rsidR="009E4127" w:rsidRPr="009E4127" w:rsidRDefault="009E4127" w:rsidP="009E4127"/>
    <w:p w14:paraId="428B4248" w14:textId="77777777" w:rsidR="009E4127" w:rsidRPr="009E4127" w:rsidRDefault="009E4127" w:rsidP="009E4127"/>
    <w:p w14:paraId="737AA4F6" w14:textId="77777777" w:rsidR="009E4127" w:rsidRDefault="009E4127" w:rsidP="009E4127"/>
    <w:p w14:paraId="43176548" w14:textId="77777777" w:rsidR="009E4127" w:rsidRDefault="009E4127" w:rsidP="009E4127"/>
    <w:p w14:paraId="739554FE" w14:textId="77777777" w:rsidR="00B8626B" w:rsidRPr="009E4127" w:rsidRDefault="00B8626B" w:rsidP="009E4127">
      <w:bookmarkStart w:id="0" w:name="_GoBack"/>
      <w:bookmarkEnd w:id="0"/>
    </w:p>
    <w:sectPr w:rsidR="00B8626B" w:rsidRPr="009E4127" w:rsidSect="00B8626B">
      <w:headerReference w:type="default" r:id="rId8"/>
      <w:footerReference w:type="default" r:id="rId9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FA4F9" w14:textId="77777777" w:rsidR="006F68CF" w:rsidRDefault="006F68CF" w:rsidP="00DD5720">
      <w:r>
        <w:separator/>
      </w:r>
    </w:p>
  </w:endnote>
  <w:endnote w:type="continuationSeparator" w:id="0">
    <w:p w14:paraId="72A1DF24" w14:textId="77777777" w:rsidR="006F68CF" w:rsidRDefault="006F68C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7C8B5BC-E18D-46A3-AA02-D9B51447DF6E}"/>
    <w:embedBold r:id="rId2" w:fontKey="{254ECF1B-5A2D-40E5-B600-C5BB169F457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EF1DA820-45DC-4786-8D3C-4D1810AE2660}"/>
    <w:embedBold r:id="rId4" w:fontKey="{313FC9A4-C528-4FD7-985F-67D94C6C7A2C}"/>
    <w:embedItalic r:id="rId5" w:fontKey="{6D6DCB94-A12F-40A2-8B53-CA269A4664D8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6" w:fontKey="{E3CA50AF-1BEA-4C80-B8F1-5E5D4BE4E5B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EAF9A316-0AFB-4019-B36B-C3140B519A7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5A5C7" w14:textId="77777777" w:rsidR="008C227E" w:rsidRDefault="008C227E" w:rsidP="009E4127">
    <w:pPr>
      <w:pStyle w:val="Header"/>
    </w:pPr>
  </w:p>
  <w:p w14:paraId="3B657738" w14:textId="77777777"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2DF7A" w14:textId="77777777" w:rsidR="006F68CF" w:rsidRDefault="006F68CF" w:rsidP="00DD5720">
      <w:r>
        <w:separator/>
      </w:r>
    </w:p>
  </w:footnote>
  <w:footnote w:type="continuationSeparator" w:id="0">
    <w:p w14:paraId="654A0A2B" w14:textId="77777777" w:rsidR="006F68CF" w:rsidRDefault="006F68CF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4970A" w14:textId="43BFF36E" w:rsidR="00F32ED1" w:rsidRDefault="008E2F9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033BBFB" wp14:editId="2EADD927">
          <wp:simplePos x="0" y="0"/>
          <wp:positionH relativeFrom="column">
            <wp:posOffset>-380593</wp:posOffset>
          </wp:positionH>
          <wp:positionV relativeFrom="paragraph">
            <wp:posOffset>-370319</wp:posOffset>
          </wp:positionV>
          <wp:extent cx="7572054" cy="10712878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8584" cy="107221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B30005" w14:textId="77777777" w:rsidR="00F32ED1" w:rsidRDefault="00F32E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19D"/>
    <w:rsid w:val="00025835"/>
    <w:rsid w:val="0003405A"/>
    <w:rsid w:val="00067C79"/>
    <w:rsid w:val="000D319D"/>
    <w:rsid w:val="000F227B"/>
    <w:rsid w:val="000F793E"/>
    <w:rsid w:val="0015633C"/>
    <w:rsid w:val="00173124"/>
    <w:rsid w:val="00190479"/>
    <w:rsid w:val="001A77E0"/>
    <w:rsid w:val="001B7D7D"/>
    <w:rsid w:val="001C38B6"/>
    <w:rsid w:val="001E2157"/>
    <w:rsid w:val="00221EB6"/>
    <w:rsid w:val="00254D95"/>
    <w:rsid w:val="003118CF"/>
    <w:rsid w:val="00326698"/>
    <w:rsid w:val="00344899"/>
    <w:rsid w:val="00364F40"/>
    <w:rsid w:val="00390382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5E6EFE"/>
    <w:rsid w:val="00601AF5"/>
    <w:rsid w:val="00633A95"/>
    <w:rsid w:val="006C359E"/>
    <w:rsid w:val="006D108B"/>
    <w:rsid w:val="006F68CF"/>
    <w:rsid w:val="00763739"/>
    <w:rsid w:val="0077290C"/>
    <w:rsid w:val="00872C5C"/>
    <w:rsid w:val="00874EB6"/>
    <w:rsid w:val="00886FE1"/>
    <w:rsid w:val="008B1227"/>
    <w:rsid w:val="008C138D"/>
    <w:rsid w:val="008C227E"/>
    <w:rsid w:val="008E2F92"/>
    <w:rsid w:val="00956408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8626B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63009"/>
    <w:rsid w:val="00E90743"/>
    <w:rsid w:val="00E92000"/>
    <w:rsid w:val="00EB6D1C"/>
    <w:rsid w:val="00ED71A2"/>
    <w:rsid w:val="00F32ED1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A0E610"/>
  <w15:chartTrackingRefBased/>
  <w15:docId w15:val="{933AA45D-0186-4341-AAAD-630D1A5FD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Resources%20-%20Resource%20Creation%20Tools\%23Action%20Templates\General\Activity%20Sheet%20Template\%23Word\Multipage%20-%20Unlinked%20Footers\Blank\Portrait\Activity%20Sheet%20Template%20Portrait%201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F70B5-48E6-43F1-BFF2-68B903CE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 1 Page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Twinkl-A2</dc:creator>
  <cp:keywords/>
  <dc:description/>
  <cp:lastModifiedBy>Kimberley Glaysher</cp:lastModifiedBy>
  <cp:revision>2</cp:revision>
  <cp:lastPrinted>2022-02-14T14:29:00Z</cp:lastPrinted>
  <dcterms:created xsi:type="dcterms:W3CDTF">2022-02-14T14:30:00Z</dcterms:created>
  <dcterms:modified xsi:type="dcterms:W3CDTF">2022-02-14T14:30:00Z</dcterms:modified>
</cp:coreProperties>
</file>