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86BE37" w14:textId="77777777" w:rsidR="007F4FDD" w:rsidRDefault="007F4FDD" w:rsidP="007F4FDD">
      <w:r>
        <w:t>Dear Parents/Carers,</w:t>
      </w:r>
    </w:p>
    <w:p w14:paraId="2AE50C0F" w14:textId="547B8A0F" w:rsidR="007F4FDD" w:rsidRDefault="007F4FDD" w:rsidP="007F4FDD"/>
    <w:p w14:paraId="226C3E96" w14:textId="54B087EB" w:rsidR="004E325A" w:rsidRDefault="004E325A" w:rsidP="007F4FDD">
      <w:r>
        <w:t>During this lockdown p</w:t>
      </w:r>
      <w:r w:rsidR="00DC21A4">
        <w:t>eriod the Nursery team will be setting activities on a daily basis.  We would expect</w:t>
      </w:r>
      <w:r>
        <w:t xml:space="preserve"> </w:t>
      </w:r>
      <w:r w:rsidR="00DC21A4">
        <w:t xml:space="preserve">these </w:t>
      </w:r>
      <w:r>
        <w:t>to be completed just like they would do if they were attending school.</w:t>
      </w:r>
    </w:p>
    <w:p w14:paraId="294B5692" w14:textId="4A44EAF1" w:rsidR="004E325A" w:rsidRDefault="004E325A" w:rsidP="007F4FDD"/>
    <w:p w14:paraId="50F5F977" w14:textId="4DDBFCC6" w:rsidR="004E325A" w:rsidRPr="006B2C0B" w:rsidRDefault="004E325A" w:rsidP="007F4FDD">
      <w:pPr>
        <w:rPr>
          <w:b/>
          <w:u w:val="single"/>
        </w:rPr>
      </w:pPr>
      <w:r w:rsidRPr="006B2C0B">
        <w:rPr>
          <w:b/>
          <w:u w:val="single"/>
        </w:rPr>
        <w:t>Where can you find the work?</w:t>
      </w:r>
    </w:p>
    <w:p w14:paraId="614AF877" w14:textId="50E41220" w:rsidR="004E325A" w:rsidRDefault="00DC21A4" w:rsidP="007F4FDD">
      <w:r>
        <w:t>The activities</w:t>
      </w:r>
      <w:r w:rsidR="004E325A">
        <w:t xml:space="preserve"> will be posted each morning at 9:00 on the school we</w:t>
      </w:r>
      <w:r>
        <w:t>bsite for your child to join in with</w:t>
      </w:r>
      <w:r w:rsidR="004E325A">
        <w:t xml:space="preserve"> that day.</w:t>
      </w:r>
    </w:p>
    <w:p w14:paraId="6B7A8BE1" w14:textId="482A6F8C" w:rsidR="004E325A" w:rsidRDefault="00DC21A4" w:rsidP="007F4FDD">
      <w:r>
        <w:t>As our activities are very practical, we ask that you take a photo of your child joining in with each</w:t>
      </w:r>
      <w:r w:rsidR="005A288C">
        <w:t xml:space="preserve"> one</w:t>
      </w:r>
      <w:r>
        <w:t>.  You should have already received a resource pack with scissors, glue etc. during the last Nursery bubble closure.</w:t>
      </w:r>
    </w:p>
    <w:p w14:paraId="533C6CE3" w14:textId="362E2A17" w:rsidR="00DC21A4" w:rsidRDefault="00DC21A4" w:rsidP="007F4FDD"/>
    <w:p w14:paraId="5CEB732E" w14:textId="4FAE90CA" w:rsidR="006B2C0B" w:rsidRDefault="006B2C0B" w:rsidP="007F4FDD"/>
    <w:p w14:paraId="76F5707E" w14:textId="6F95738F" w:rsidR="006B2C0B" w:rsidRPr="006B2C0B" w:rsidRDefault="006B2C0B" w:rsidP="007F4FDD">
      <w:pPr>
        <w:rPr>
          <w:b/>
          <w:u w:val="single"/>
        </w:rPr>
      </w:pPr>
      <w:r w:rsidRPr="006B2C0B">
        <w:rPr>
          <w:b/>
          <w:u w:val="single"/>
        </w:rPr>
        <w:t>What if we have no Internet access?</w:t>
      </w:r>
    </w:p>
    <w:p w14:paraId="3C42C371" w14:textId="4141AC78" w:rsidR="006B2C0B" w:rsidRPr="006B2C0B" w:rsidRDefault="006B2C0B" w:rsidP="007F4FDD">
      <w:r>
        <w:t>If you have no Internet access, then please contact school as additional work will be provided.</w:t>
      </w:r>
    </w:p>
    <w:p w14:paraId="3F5B8171" w14:textId="0AAA4CBD" w:rsidR="004E325A" w:rsidRDefault="004E325A" w:rsidP="007F4FDD"/>
    <w:p w14:paraId="5E3365EC" w14:textId="00CF1EFD" w:rsidR="004E325A" w:rsidRPr="006B2C0B" w:rsidRDefault="004E325A" w:rsidP="007F4FDD">
      <w:pPr>
        <w:rPr>
          <w:b/>
          <w:u w:val="single"/>
        </w:rPr>
      </w:pPr>
      <w:r w:rsidRPr="006B2C0B">
        <w:rPr>
          <w:b/>
          <w:u w:val="single"/>
        </w:rPr>
        <w:t>What should we do when my child has finished the work?</w:t>
      </w:r>
    </w:p>
    <w:p w14:paraId="62B496F9" w14:textId="0E6626DF" w:rsidR="004E325A" w:rsidRDefault="00DC21A4" w:rsidP="007F4FDD">
      <w:r>
        <w:t>The photos</w:t>
      </w:r>
      <w:r w:rsidR="006B2C0B">
        <w:t xml:space="preserve"> must be </w:t>
      </w:r>
      <w:r w:rsidR="004E325A">
        <w:t>sent to the year group e-mail (</w:t>
      </w:r>
      <w:hyperlink r:id="rId6" w:history="1">
        <w:r w:rsidRPr="00DE1398">
          <w:rPr>
            <w:rStyle w:val="Hyperlink"/>
          </w:rPr>
          <w:t>N@holytrinity.manchester.sch.uk</w:t>
        </w:r>
      </w:hyperlink>
      <w:r>
        <w:t>). If you would rather not take a photo, we ask that you send a short message to let us know that you have completed the activity with your child.  If no photo or message</w:t>
      </w:r>
      <w:r w:rsidR="006B2C0B">
        <w:t xml:space="preserve"> is submitted, then a member of staff will contact yourselves to discuss if there are any problems we can help with.</w:t>
      </w:r>
    </w:p>
    <w:p w14:paraId="0D97206B" w14:textId="71154DC0" w:rsidR="007F4FDD" w:rsidRDefault="007F4FDD" w:rsidP="007F4FDD"/>
    <w:p w14:paraId="0FBF764E" w14:textId="557E476F" w:rsidR="007F4FDD" w:rsidRDefault="007F4FDD" w:rsidP="007F4FDD">
      <w:pPr>
        <w:rPr>
          <w:b/>
          <w:u w:val="single"/>
        </w:rPr>
      </w:pPr>
      <w:r w:rsidRPr="00662FF3">
        <w:rPr>
          <w:b/>
          <w:u w:val="single"/>
        </w:rPr>
        <w:t>Staying in t</w:t>
      </w:r>
      <w:r w:rsidR="00A67996">
        <w:rPr>
          <w:b/>
          <w:u w:val="single"/>
        </w:rPr>
        <w:t>ouch with the</w:t>
      </w:r>
      <w:r w:rsidRPr="00662FF3">
        <w:rPr>
          <w:b/>
          <w:u w:val="single"/>
        </w:rPr>
        <w:t xml:space="preserve"> class teacher:</w:t>
      </w:r>
    </w:p>
    <w:p w14:paraId="3F2A42B6" w14:textId="34D0D150" w:rsidR="007F4FDD" w:rsidRDefault="007F4FDD" w:rsidP="007F4FDD">
      <w:r w:rsidRPr="002B6272">
        <w:t>Parents, Carers and children can keep in touch with their class</w:t>
      </w:r>
      <w:r>
        <w:t xml:space="preserve"> </w:t>
      </w:r>
      <w:r w:rsidRPr="002B6272">
        <w:t>teachers by e-mailing (</w:t>
      </w:r>
      <w:hyperlink r:id="rId7" w:history="1">
        <w:r w:rsidR="00DC21A4" w:rsidRPr="00DE1398">
          <w:rPr>
            <w:rStyle w:val="Hyperlink"/>
          </w:rPr>
          <w:t>N@holytrinity.manchester.sch.uk</w:t>
        </w:r>
      </w:hyperlink>
      <w:r w:rsidRPr="002B6272">
        <w:t>)</w:t>
      </w:r>
      <w:r>
        <w:t>. This will be monitored daily (Monday – Friday) between the hours of 9</w:t>
      </w:r>
      <w:r w:rsidR="006B2C0B">
        <w:t>:00 am</w:t>
      </w:r>
      <w:r>
        <w:t xml:space="preserve"> and 3</w:t>
      </w:r>
      <w:r w:rsidR="006B2C0B">
        <w:t>:45</w:t>
      </w:r>
      <w:r>
        <w:t xml:space="preserve"> and the staff will do the best they can to respond promptl</w:t>
      </w:r>
      <w:r w:rsidR="006B2C0B">
        <w:t xml:space="preserve">y. </w:t>
      </w:r>
    </w:p>
    <w:p w14:paraId="797248A7" w14:textId="45A1435D" w:rsidR="007F4FDD" w:rsidRDefault="007F4FDD" w:rsidP="007F4FDD"/>
    <w:p w14:paraId="534E18AE" w14:textId="77777777" w:rsidR="007F4FDD" w:rsidRPr="00604D07" w:rsidRDefault="007F4FDD" w:rsidP="007F4FDD">
      <w:pPr>
        <w:rPr>
          <w:b/>
          <w:u w:val="single"/>
        </w:rPr>
      </w:pPr>
      <w:r w:rsidRPr="00604D07">
        <w:rPr>
          <w:b/>
          <w:u w:val="single"/>
        </w:rPr>
        <w:t xml:space="preserve">School staying in touch with home: </w:t>
      </w:r>
    </w:p>
    <w:p w14:paraId="7615BFDF" w14:textId="2F6060F8" w:rsidR="007F4FDD" w:rsidRDefault="007F4FDD" w:rsidP="007F4FDD">
      <w:r>
        <w:t>As well as the staff communicating via the class page and e-mails</w:t>
      </w:r>
      <w:r w:rsidR="00A67996">
        <w:t>,</w:t>
      </w:r>
      <w:r>
        <w:t xml:space="preserve"> a member of staff </w:t>
      </w:r>
      <w:r w:rsidR="00DC21A4">
        <w:t>from Nursery</w:t>
      </w:r>
      <w:r>
        <w:t xml:space="preserve"> will</w:t>
      </w:r>
      <w:r w:rsidR="00A67996">
        <w:t xml:space="preserve"> also</w:t>
      </w:r>
      <w:r>
        <w:t xml:space="preserve"> make telephone contact with</w:t>
      </w:r>
      <w:r w:rsidR="006B2C0B">
        <w:t xml:space="preserve"> the family during the lockdown</w:t>
      </w:r>
      <w:r>
        <w:t xml:space="preserve"> period to check everything is ok.</w:t>
      </w:r>
    </w:p>
    <w:p w14:paraId="55DAE194" w14:textId="277FDA78" w:rsidR="007F4FDD" w:rsidRPr="00662FF3" w:rsidRDefault="007F4FDD" w:rsidP="007F4FDD"/>
    <w:p w14:paraId="3B6EC719" w14:textId="6F600018" w:rsidR="007F4FDD" w:rsidRDefault="007F4FDD" w:rsidP="007F4FDD">
      <w:pPr>
        <w:rPr>
          <w:u w:val="single"/>
        </w:rPr>
      </w:pPr>
      <w:r w:rsidRPr="00604D07">
        <w:rPr>
          <w:b/>
          <w:u w:val="single"/>
        </w:rPr>
        <w:t>Additional home learning</w:t>
      </w:r>
      <w:r w:rsidRPr="00604D07">
        <w:rPr>
          <w:u w:val="single"/>
        </w:rPr>
        <w:t>:</w:t>
      </w:r>
    </w:p>
    <w:p w14:paraId="4FBC5B69" w14:textId="45A09160" w:rsidR="005A288C" w:rsidRDefault="00045AB6" w:rsidP="007F4FDD">
      <w:r>
        <w:t>You c</w:t>
      </w:r>
      <w:bookmarkStart w:id="0" w:name="_GoBack"/>
      <w:bookmarkEnd w:id="0"/>
      <w:r w:rsidR="005A288C">
        <w:t xml:space="preserve">an sign up for a free </w:t>
      </w:r>
      <w:proofErr w:type="spellStart"/>
      <w:r w:rsidR="005A288C">
        <w:t>Twinkl</w:t>
      </w:r>
      <w:proofErr w:type="spellEnd"/>
      <w:r w:rsidR="005A288C">
        <w:t xml:space="preserve"> parents account which will give you access to lots of free resources.</w:t>
      </w:r>
    </w:p>
    <w:p w14:paraId="3548F0EE" w14:textId="2B1DBFAD" w:rsidR="005A288C" w:rsidRDefault="00045AB6" w:rsidP="007F4FDD">
      <w:hyperlink r:id="rId8" w:history="1">
        <w:r w:rsidR="005A288C" w:rsidRPr="005A288C">
          <w:rPr>
            <w:color w:val="0000FF"/>
            <w:u w:val="single"/>
          </w:rPr>
          <w:t>https://www.twinkl.co.uk/resources/parents/parents-birth-to-five/15-minute-activities-early-years-parents</w:t>
        </w:r>
      </w:hyperlink>
    </w:p>
    <w:p w14:paraId="443AACE5" w14:textId="77777777" w:rsidR="005A288C" w:rsidRDefault="005A288C" w:rsidP="007F4FDD"/>
    <w:p w14:paraId="52C05A94" w14:textId="246643CA" w:rsidR="004E07A3" w:rsidRPr="004E07A3" w:rsidRDefault="004E07A3" w:rsidP="007F4FDD">
      <w:r w:rsidRPr="004E07A3">
        <w:t xml:space="preserve">We do a lot of our Maths learning using </w:t>
      </w:r>
      <w:proofErr w:type="spellStart"/>
      <w:r w:rsidRPr="004E07A3">
        <w:t>Numberblocks</w:t>
      </w:r>
      <w:proofErr w:type="spellEnd"/>
      <w:r w:rsidRPr="004E07A3">
        <w:t>. Please take a look with your child.</w:t>
      </w:r>
    </w:p>
    <w:p w14:paraId="48D4DF38" w14:textId="7450F39A" w:rsidR="005A288C" w:rsidRDefault="005A288C" w:rsidP="007F4FDD">
      <w:r w:rsidRPr="004E07A3">
        <w:rPr>
          <w:color w:val="0000FF"/>
          <w:u w:val="single"/>
        </w:rPr>
        <w:t>https://www.bbc.co.u</w:t>
      </w:r>
      <w:r w:rsidR="004E07A3">
        <w:rPr>
          <w:color w:val="0000FF"/>
          <w:u w:val="single"/>
        </w:rPr>
        <w:t>k/cbeebies/shows/numberblocks</w:t>
      </w:r>
    </w:p>
    <w:p w14:paraId="6F8FEAB5" w14:textId="77777777" w:rsidR="00DC21A4" w:rsidRPr="00604D07" w:rsidRDefault="00DC21A4" w:rsidP="007F4FDD">
      <w:pPr>
        <w:rPr>
          <w:u w:val="single"/>
        </w:rPr>
      </w:pPr>
    </w:p>
    <w:p w14:paraId="23D8D1F1" w14:textId="587C220F" w:rsidR="007F4FDD" w:rsidRDefault="007F4FDD" w:rsidP="007F4FDD">
      <w:pPr>
        <w:rPr>
          <w:u w:val="single"/>
        </w:rPr>
      </w:pPr>
    </w:p>
    <w:p w14:paraId="4FFAC572" w14:textId="69A4357B" w:rsidR="007F4FDD" w:rsidRDefault="007F4FDD" w:rsidP="007F4FDD"/>
    <w:p w14:paraId="62757769" w14:textId="77777777" w:rsidR="007F4FDD" w:rsidRDefault="007F4FDD" w:rsidP="007F4FDD"/>
    <w:p w14:paraId="4F72DE8C" w14:textId="1B44D844" w:rsidR="007F4FDD" w:rsidRDefault="007F4FDD" w:rsidP="007F4FDD">
      <w:pPr>
        <w:jc w:val="center"/>
      </w:pPr>
      <w:r>
        <w:t>If you require any fami</w:t>
      </w:r>
      <w:r w:rsidR="006B2C0B">
        <w:t>ly support during this lockdown</w:t>
      </w:r>
      <w:r>
        <w:t xml:space="preserve"> period then please contact school on                          (0161-2051216) or e-mail( </w:t>
      </w:r>
      <w:hyperlink r:id="rId9" w:history="1">
        <w:r w:rsidR="002F54B3" w:rsidRPr="00654BB2">
          <w:rPr>
            <w:rStyle w:val="Hyperlink"/>
          </w:rPr>
          <w:t>parentalsupport@holytrinity.manchester.sch.uk</w:t>
        </w:r>
      </w:hyperlink>
      <w:r>
        <w:t>)</w:t>
      </w:r>
    </w:p>
    <w:p w14:paraId="2B3FA4C2" w14:textId="77777777" w:rsidR="002F54B3" w:rsidRDefault="002F54B3" w:rsidP="007F4FDD">
      <w:pPr>
        <w:jc w:val="center"/>
      </w:pPr>
    </w:p>
    <w:p w14:paraId="249B6D8A" w14:textId="77777777" w:rsidR="00277B83" w:rsidRDefault="00277B83" w:rsidP="00160CD8">
      <w:pPr>
        <w:rPr>
          <w:rFonts w:ascii="Candara" w:hAnsi="Candara"/>
          <w:lang w:val="en-US"/>
        </w:rPr>
      </w:pPr>
    </w:p>
    <w:p w14:paraId="4B6ED76B" w14:textId="2803F57F" w:rsidR="002F54B3" w:rsidRDefault="002F54B3" w:rsidP="00160CD8">
      <w:pPr>
        <w:rPr>
          <w:rFonts w:ascii="Candara" w:hAnsi="Candara"/>
          <w:lang w:val="en-US"/>
        </w:rPr>
      </w:pPr>
      <w:r>
        <w:rPr>
          <w:rFonts w:ascii="Candara" w:hAnsi="Candara"/>
          <w:lang w:val="en-US"/>
        </w:rPr>
        <w:t>Regards,</w:t>
      </w:r>
    </w:p>
    <w:p w14:paraId="3AEDDA6F" w14:textId="1732C71B" w:rsidR="002F54B3" w:rsidRPr="008B6258" w:rsidRDefault="004E07A3" w:rsidP="00160CD8">
      <w:pPr>
        <w:rPr>
          <w:rFonts w:ascii="Candara" w:hAnsi="Candara"/>
          <w:lang w:val="en-US"/>
        </w:rPr>
      </w:pPr>
      <w:r>
        <w:rPr>
          <w:rFonts w:ascii="Candara" w:hAnsi="Candara"/>
          <w:lang w:val="en-US"/>
        </w:rPr>
        <w:t>The Nursery T</w:t>
      </w:r>
      <w:r w:rsidR="006B2C0B">
        <w:rPr>
          <w:rFonts w:ascii="Candara" w:hAnsi="Candara"/>
          <w:lang w:val="en-US"/>
        </w:rPr>
        <w:t>eam</w:t>
      </w:r>
    </w:p>
    <w:sectPr w:rsidR="002F54B3" w:rsidRPr="008B6258" w:rsidSect="008B625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851" w:right="567" w:bottom="567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152F08" w14:textId="77777777" w:rsidR="005A288C" w:rsidRDefault="005A288C" w:rsidP="008B6258">
      <w:r>
        <w:separator/>
      </w:r>
    </w:p>
  </w:endnote>
  <w:endnote w:type="continuationSeparator" w:id="0">
    <w:p w14:paraId="2E4F4953" w14:textId="77777777" w:rsidR="005A288C" w:rsidRDefault="005A288C" w:rsidP="008B6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77870" w14:textId="77777777" w:rsidR="005A288C" w:rsidRDefault="005A28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EE3AF" w14:textId="65EE31AF" w:rsidR="005A288C" w:rsidRDefault="005A288C" w:rsidP="008B6258">
    <w:pPr>
      <w:pStyle w:val="Footer"/>
      <w:jc w:val="center"/>
    </w:pPr>
    <w:r>
      <w:rPr>
        <w:rFonts w:hint="eastAsia"/>
        <w:noProof/>
        <w:lang w:eastAsia="en-GB"/>
      </w:rPr>
      <w:drawing>
        <wp:inline distT="0" distB="0" distL="0" distR="0" wp14:anchorId="7DF50354" wp14:editId="0B906C2A">
          <wp:extent cx="6477000" cy="62230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12504_HolyTinityCEPrimary_LH_footer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700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FCBB5D" w14:textId="77777777" w:rsidR="005A288C" w:rsidRDefault="005A28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905000" w14:textId="77777777" w:rsidR="005A288C" w:rsidRDefault="005A288C" w:rsidP="008B6258">
      <w:r>
        <w:separator/>
      </w:r>
    </w:p>
  </w:footnote>
  <w:footnote w:type="continuationSeparator" w:id="0">
    <w:p w14:paraId="775326F5" w14:textId="77777777" w:rsidR="005A288C" w:rsidRDefault="005A288C" w:rsidP="008B62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466B8" w14:textId="77777777" w:rsidR="005A288C" w:rsidRDefault="005A28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73B2F" w14:textId="032218FC" w:rsidR="005A288C" w:rsidRDefault="005A288C" w:rsidP="005F2E00">
    <w:pPr>
      <w:pStyle w:val="Header"/>
      <w:jc w:val="center"/>
    </w:pPr>
    <w:r>
      <w:rPr>
        <w:noProof/>
        <w:lang w:eastAsia="en-GB"/>
      </w:rPr>
      <w:drawing>
        <wp:inline distT="0" distB="0" distL="0" distR="0" wp14:anchorId="4E253863" wp14:editId="134B785D">
          <wp:extent cx="6553200" cy="18796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2504_HolyTinityCEPrimary_LH_header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53200" cy="187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FE52C3" w14:textId="77777777" w:rsidR="005A288C" w:rsidRDefault="005A28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C50"/>
    <w:rsid w:val="00001F51"/>
    <w:rsid w:val="00010535"/>
    <w:rsid w:val="00045AB6"/>
    <w:rsid w:val="00160CD8"/>
    <w:rsid w:val="0027717D"/>
    <w:rsid w:val="00277B83"/>
    <w:rsid w:val="002F54B3"/>
    <w:rsid w:val="00353577"/>
    <w:rsid w:val="00374F67"/>
    <w:rsid w:val="004533A3"/>
    <w:rsid w:val="004A7827"/>
    <w:rsid w:val="004E07A3"/>
    <w:rsid w:val="004E325A"/>
    <w:rsid w:val="00500399"/>
    <w:rsid w:val="005A288C"/>
    <w:rsid w:val="005F2E00"/>
    <w:rsid w:val="006211AF"/>
    <w:rsid w:val="006B2C0B"/>
    <w:rsid w:val="006F1012"/>
    <w:rsid w:val="00755968"/>
    <w:rsid w:val="00780C40"/>
    <w:rsid w:val="007A3138"/>
    <w:rsid w:val="007F4FDD"/>
    <w:rsid w:val="007F6386"/>
    <w:rsid w:val="008B6258"/>
    <w:rsid w:val="008D3237"/>
    <w:rsid w:val="00910A0F"/>
    <w:rsid w:val="009548A0"/>
    <w:rsid w:val="00A67996"/>
    <w:rsid w:val="00A83E33"/>
    <w:rsid w:val="00AB530E"/>
    <w:rsid w:val="00B12C50"/>
    <w:rsid w:val="00B36889"/>
    <w:rsid w:val="00B9479E"/>
    <w:rsid w:val="00CA01F6"/>
    <w:rsid w:val="00D14452"/>
    <w:rsid w:val="00D3419F"/>
    <w:rsid w:val="00DC21A4"/>
    <w:rsid w:val="00E222EB"/>
    <w:rsid w:val="00E860F7"/>
    <w:rsid w:val="00E8673A"/>
    <w:rsid w:val="00F4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."/>
  <w:listSeparator w:val=","/>
  <w14:docId w14:val="57098CC8"/>
  <w14:defaultImageDpi w14:val="300"/>
  <w15:chartTrackingRefBased/>
  <w15:docId w15:val="{E9DE0819-E33C-444A-B54B-EAADB8903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625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6258"/>
  </w:style>
  <w:style w:type="paragraph" w:styleId="Footer">
    <w:name w:val="footer"/>
    <w:basedOn w:val="Normal"/>
    <w:link w:val="FooterChar"/>
    <w:uiPriority w:val="99"/>
    <w:unhideWhenUsed/>
    <w:rsid w:val="008B625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6258"/>
  </w:style>
  <w:style w:type="paragraph" w:styleId="BalloonText">
    <w:name w:val="Balloon Text"/>
    <w:basedOn w:val="Normal"/>
    <w:link w:val="BalloonTextChar"/>
    <w:uiPriority w:val="99"/>
    <w:semiHidden/>
    <w:unhideWhenUsed/>
    <w:rsid w:val="008B625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B6258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F4F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/resources/parents/parents-birth-to-five/15-minute-activities-early-years-parents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mailto:N@holytrinity.manchester.sch.uk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N@holytrinity.manchester.sch.uk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parentalsupport@holytrinity.manchester.sch.uk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729E9140</Template>
  <TotalTime>2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Printworks/nmd</Company>
  <LinksUpToDate>false</LinksUpToDate>
  <CharactersWithSpaces>2574</CharactersWithSpaces>
  <SharedDoc>false</SharedDoc>
  <HLinks>
    <vt:vector size="12" baseType="variant">
      <vt:variant>
        <vt:i4>5242965</vt:i4>
      </vt:variant>
      <vt:variant>
        <vt:i4>2063</vt:i4>
      </vt:variant>
      <vt:variant>
        <vt:i4>1026</vt:i4>
      </vt:variant>
      <vt:variant>
        <vt:i4>1</vt:i4>
      </vt:variant>
      <vt:variant>
        <vt:lpwstr>12504_HolyTinityCEPrimary_LH-1_header</vt:lpwstr>
      </vt:variant>
      <vt:variant>
        <vt:lpwstr/>
      </vt:variant>
      <vt:variant>
        <vt:i4>6357090</vt:i4>
      </vt:variant>
      <vt:variant>
        <vt:i4>2068</vt:i4>
      </vt:variant>
      <vt:variant>
        <vt:i4>1025</vt:i4>
      </vt:variant>
      <vt:variant>
        <vt:i4>1</vt:i4>
      </vt:variant>
      <vt:variant>
        <vt:lpwstr>12504_HolyTinityCEPrimary_LH_footer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Printworks Studio</dc:creator>
  <cp:keywords/>
  <dc:description/>
  <cp:lastModifiedBy>Laura Burton</cp:lastModifiedBy>
  <cp:revision>3</cp:revision>
  <cp:lastPrinted>2021-01-05T09:47:00Z</cp:lastPrinted>
  <dcterms:created xsi:type="dcterms:W3CDTF">2021-01-05T13:21:00Z</dcterms:created>
  <dcterms:modified xsi:type="dcterms:W3CDTF">2021-01-06T09:10:00Z</dcterms:modified>
</cp:coreProperties>
</file>