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CC0" w:rsidRDefault="00780CC0" w:rsidP="00780CC0">
      <w:r>
        <w:t xml:space="preserve">Day 2 – Maths </w:t>
      </w:r>
    </w:p>
    <w:p w:rsidR="00780CC0" w:rsidRDefault="00780CC0" w:rsidP="00780CC0">
      <w:r>
        <w:t>Can you think of all the number bonds to 7?  Here is one for you 7 + 0 =</w:t>
      </w:r>
    </w:p>
    <w:p w:rsidR="00780CC0" w:rsidRDefault="00780CC0" w:rsidP="00780CC0">
      <w:r>
        <w:t>Part whole model</w:t>
      </w:r>
    </w:p>
    <w:p w:rsidR="00780CC0" w:rsidRDefault="00780CC0" w:rsidP="00780CC0">
      <w:r>
        <w:t>If 10 if the whole, can you complete the missing part?</w:t>
      </w:r>
    </w:p>
    <w:p w:rsidR="00780CC0" w:rsidRDefault="00780CC0" w:rsidP="00780CC0">
      <w:r>
        <w:t>Challenge – the last two are for you to make your own!</w:t>
      </w:r>
    </w:p>
    <w:p w:rsidR="00780CC0" w:rsidRDefault="00780CC0" w:rsidP="00780CC0">
      <w:r w:rsidRPr="00FA79C9">
        <w:rPr>
          <w:noProof/>
          <w:lang w:eastAsia="en-GB"/>
        </w:rPr>
        <w:drawing>
          <wp:inline distT="0" distB="0" distL="0" distR="0" wp14:anchorId="4DCAE6B4" wp14:editId="7C0166EC">
            <wp:extent cx="4867275" cy="629343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87311" cy="6319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0CC0" w:rsidRDefault="00780CC0" w:rsidP="00780CC0"/>
    <w:p w:rsidR="00780CC0" w:rsidRDefault="00780CC0" w:rsidP="00780CC0"/>
    <w:p w:rsidR="00780CC0" w:rsidRDefault="00780CC0" w:rsidP="00780CC0"/>
    <w:p w:rsidR="00780CC0" w:rsidRDefault="00780CC0" w:rsidP="00780CC0">
      <w:r w:rsidRPr="00FA79C9">
        <w:rPr>
          <w:noProof/>
          <w:lang w:eastAsia="en-GB"/>
        </w:rPr>
        <w:lastRenderedPageBreak/>
        <w:drawing>
          <wp:inline distT="0" distB="0" distL="0" distR="0" wp14:anchorId="5CD65C46" wp14:editId="269EE30A">
            <wp:extent cx="5438775" cy="6093173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60778" cy="6117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1CC8" w:rsidRDefault="00780CC0">
      <w:bookmarkStart w:id="0" w:name="_GoBack"/>
      <w:bookmarkEnd w:id="0"/>
    </w:p>
    <w:sectPr w:rsidR="00211C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CC0"/>
    <w:rsid w:val="00780CC0"/>
    <w:rsid w:val="008B11A9"/>
    <w:rsid w:val="00E12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8A0F92-86D5-4B17-8C45-35C999C3A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0C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11CEC465</Template>
  <TotalTime>1</TotalTime>
  <Pages>2</Pages>
  <Words>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Skerritt</dc:creator>
  <cp:keywords/>
  <dc:description/>
  <cp:lastModifiedBy>Karen Skerritt</cp:lastModifiedBy>
  <cp:revision>1</cp:revision>
  <dcterms:created xsi:type="dcterms:W3CDTF">2021-01-05T10:28:00Z</dcterms:created>
  <dcterms:modified xsi:type="dcterms:W3CDTF">2021-01-05T10:29:00Z</dcterms:modified>
</cp:coreProperties>
</file>