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29B" w:rsidRDefault="005D129B" w:rsidP="005D129B">
      <w:r>
        <w:t>Day 1 – maths learning</w:t>
      </w:r>
    </w:p>
    <w:p w:rsidR="005D129B" w:rsidRDefault="005D129B" w:rsidP="005D129B">
      <w:r>
        <w:t>Count up to 30 and back.</w:t>
      </w:r>
    </w:p>
    <w:p w:rsidR="005D129B" w:rsidRDefault="005D129B" w:rsidP="005D129B">
      <w:r>
        <w:t>What number is between 8 and 10?</w:t>
      </w:r>
    </w:p>
    <w:p w:rsidR="005D129B" w:rsidRDefault="005D129B" w:rsidP="005D129B">
      <w:r>
        <w:t>Which number is bigger – 3 or 8?</w:t>
      </w:r>
    </w:p>
    <w:p w:rsidR="005D129B" w:rsidRDefault="005D129B" w:rsidP="005D129B">
      <w:r>
        <w:t>Which number is smaller 4 or 9?</w:t>
      </w:r>
    </w:p>
    <w:p w:rsidR="005D129B" w:rsidRDefault="005D129B" w:rsidP="005D129B">
      <w:r>
        <w:t xml:space="preserve">Below are some </w:t>
      </w:r>
      <w:proofErr w:type="spellStart"/>
      <w:r>
        <w:t>numberlines</w:t>
      </w:r>
      <w:proofErr w:type="spellEnd"/>
      <w:r>
        <w:t xml:space="preserve">.  Can you draw a number line of </w:t>
      </w:r>
      <w:proofErr w:type="gramStart"/>
      <w:r>
        <w:t>your</w:t>
      </w:r>
      <w:proofErr w:type="gramEnd"/>
      <w:r>
        <w:t xml:space="preserve"> in your book and fill in the missing number?</w:t>
      </w:r>
    </w:p>
    <w:p w:rsidR="005D129B" w:rsidRDefault="005D129B" w:rsidP="005D129B"/>
    <w:p w:rsidR="005D129B" w:rsidRDefault="005D129B" w:rsidP="005D129B">
      <w:r w:rsidRPr="002B3886">
        <w:rPr>
          <w:noProof/>
          <w:lang w:eastAsia="en-GB"/>
        </w:rPr>
        <w:drawing>
          <wp:inline distT="0" distB="0" distL="0" distR="0" wp14:anchorId="02A5B3AC" wp14:editId="29EA86A8">
            <wp:extent cx="4895850" cy="63881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6094" cy="640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29B" w:rsidRDefault="005D129B" w:rsidP="005D129B"/>
    <w:p w:rsidR="005D129B" w:rsidRDefault="005D129B" w:rsidP="005D129B">
      <w:r w:rsidRPr="002B3886">
        <w:rPr>
          <w:noProof/>
          <w:lang w:eastAsia="en-GB"/>
        </w:rPr>
        <w:lastRenderedPageBreak/>
        <w:drawing>
          <wp:inline distT="0" distB="0" distL="0" distR="0" wp14:anchorId="253CA537" wp14:editId="229AF2B8">
            <wp:extent cx="5362575" cy="560438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6637" cy="562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29B" w:rsidRDefault="005D129B" w:rsidP="005D129B">
      <w:r>
        <w:t>Challenge – can you make a number line of your own?</w:t>
      </w:r>
    </w:p>
    <w:p w:rsidR="00211CC8" w:rsidRDefault="005D129B">
      <w:bookmarkStart w:id="0" w:name="_GoBack"/>
      <w:bookmarkEnd w:id="0"/>
    </w:p>
    <w:sectPr w:rsidR="00211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29B"/>
    <w:rsid w:val="005D129B"/>
    <w:rsid w:val="008B11A9"/>
    <w:rsid w:val="00E1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D95829-7172-4C33-A0CD-0C4A110C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11CEC465</Template>
  <TotalTime>0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2021-01-05T09:11:00Z</dcterms:created>
  <dcterms:modified xsi:type="dcterms:W3CDTF">2021-01-05T09:11:00Z</dcterms:modified>
</cp:coreProperties>
</file>