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EAEF5" w14:textId="546B9C23" w:rsidR="00680484" w:rsidRPr="00B2518F" w:rsidRDefault="00680484" w:rsidP="00680484">
      <w:pPr>
        <w:jc w:val="center"/>
        <w:rPr>
          <w:rFonts w:ascii="Sassoon Penpals Joined" w:hAnsi="Sassoon Penpals Joined"/>
          <w:sz w:val="44"/>
          <w:szCs w:val="44"/>
          <w:u w:val="single"/>
        </w:rPr>
      </w:pPr>
      <w:r w:rsidRPr="00B2518F">
        <w:rPr>
          <w:rFonts w:ascii="Sassoon Penpals Joined" w:hAnsi="Sassoon Penpals Joined"/>
          <w:sz w:val="44"/>
          <w:szCs w:val="44"/>
          <w:u w:val="single"/>
        </w:rPr>
        <w:t>Arcimboldo inspired fruit and vegetable portrait</w:t>
      </w:r>
    </w:p>
    <w:p w14:paraId="75CF9E2A" w14:textId="77777777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</w:p>
    <w:p w14:paraId="3F51C9B9" w14:textId="648FA591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  <w:r w:rsidRPr="00B2518F">
        <w:rPr>
          <w:rFonts w:ascii="Sassoon Penpals Joined" w:hAnsi="Sassoon Penpals Joined"/>
          <w:sz w:val="36"/>
          <w:szCs w:val="36"/>
        </w:rPr>
        <w:t>Look back at your portrait you created and answer the questions.</w:t>
      </w:r>
    </w:p>
    <w:p w14:paraId="020E0561" w14:textId="77777777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</w:p>
    <w:p w14:paraId="101140D3" w14:textId="0B5975EF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  <w:r w:rsidRPr="00B2518F">
        <w:rPr>
          <w:rFonts w:ascii="Sassoon Penpals Joined" w:hAnsi="Sassoon Penpals Joined"/>
          <w:sz w:val="36"/>
          <w:szCs w:val="36"/>
        </w:rPr>
        <w:t>What did you like about your creation/portrait?</w:t>
      </w:r>
    </w:p>
    <w:p w14:paraId="7B27BA04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3E1819AC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9DBCD1" w14:textId="77777777" w:rsidR="00680484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6175E4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</w:p>
    <w:p w14:paraId="603F58CF" w14:textId="20F48F1C" w:rsidR="00680484" w:rsidRDefault="00680484" w:rsidP="00680484">
      <w:pPr>
        <w:rPr>
          <w:rFonts w:ascii="KG Primary Italics" w:hAnsi="KG Primary Italics"/>
          <w:sz w:val="36"/>
          <w:szCs w:val="36"/>
        </w:rPr>
      </w:pPr>
    </w:p>
    <w:p w14:paraId="6122F27F" w14:textId="5043FC60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  <w:r w:rsidRPr="00B2518F">
        <w:rPr>
          <w:rFonts w:ascii="Sassoon Penpals Joined" w:hAnsi="Sassoon Penpals Joined"/>
          <w:sz w:val="36"/>
          <w:szCs w:val="36"/>
        </w:rPr>
        <w:t>What did you not like about your creation/portrait?</w:t>
      </w:r>
    </w:p>
    <w:p w14:paraId="39FA3F4C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5B2BC3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AAB9EC" w14:textId="77777777" w:rsidR="00680484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AB63A8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</w:p>
    <w:p w14:paraId="5B35CCAF" w14:textId="2E1B0477" w:rsidR="00680484" w:rsidRDefault="00680484" w:rsidP="00680484">
      <w:pPr>
        <w:rPr>
          <w:rFonts w:ascii="KG Primary Italics" w:hAnsi="KG Primary Italics"/>
          <w:sz w:val="36"/>
          <w:szCs w:val="36"/>
        </w:rPr>
      </w:pPr>
    </w:p>
    <w:p w14:paraId="5D871A4D" w14:textId="79FD7A25" w:rsidR="00680484" w:rsidRPr="00B2518F" w:rsidRDefault="00680484" w:rsidP="00680484">
      <w:pPr>
        <w:rPr>
          <w:rFonts w:ascii="Sassoon Penpals Joined" w:hAnsi="Sassoon Penpals Joined"/>
          <w:sz w:val="36"/>
          <w:szCs w:val="36"/>
        </w:rPr>
      </w:pPr>
      <w:r w:rsidRPr="00B2518F">
        <w:rPr>
          <w:rFonts w:ascii="Sassoon Penpals Joined" w:hAnsi="Sassoon Penpals Joined"/>
          <w:sz w:val="36"/>
          <w:szCs w:val="36"/>
        </w:rPr>
        <w:t>What would you change?</w:t>
      </w:r>
    </w:p>
    <w:p w14:paraId="237561CA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54C69" w14:textId="77777777" w:rsidR="00680484" w:rsidRPr="00963741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 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C143AB" w14:textId="77777777" w:rsidR="00680484" w:rsidRDefault="00680484" w:rsidP="00680484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>- - - - - - - - - - - - - - - - - - - - - - - - - - - - - - - - - - - - - - - - - - - - - - - - - - - - - - - - - - - - - - - - - - - - - - - - - - - - - - - - - - - - - - - - - - - - - - - - - - - - - - - - - -__________________________________________________________________________________________________________________________________________________________________________________________________________________________________</w:t>
      </w:r>
    </w:p>
    <w:p w14:paraId="0C43E358" w14:textId="2EBE5D4D" w:rsidR="00680484" w:rsidRPr="00B2518F" w:rsidRDefault="00680484" w:rsidP="00B2518F">
      <w:pPr>
        <w:widowControl w:val="0"/>
        <w:spacing w:after="120" w:line="285" w:lineRule="auto"/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</w:pPr>
      <w:r w:rsidRPr="00963741">
        <w:rPr>
          <w:rFonts w:ascii="Calibri" w:eastAsia="Times New Roman" w:hAnsi="Calibri" w:cs="Calibri"/>
          <w:color w:val="808080"/>
          <w:kern w:val="28"/>
          <w:sz w:val="16"/>
          <w:szCs w:val="16"/>
          <w:lang w:eastAsia="en-GB"/>
          <w14:cntxtAlts/>
        </w:rPr>
        <w:t xml:space="preserve">- - - - - - - - - - - - - - - - - - - - - - - - - - - - - - - - - - - - - - - - - - - - - - - - - - - - - - - - - - - - - - - - - - - - - - - - - - - - - - - - - - - - - - - - - - - - - - - - - - - - - - - - - - </w:t>
      </w:r>
      <w:bookmarkStart w:id="0" w:name="_GoBack"/>
      <w:bookmarkEnd w:id="0"/>
    </w:p>
    <w:sectPr w:rsidR="00680484" w:rsidRPr="00B25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KG Primary Italics">
    <w:altName w:val="Franklin Gothic Medium Cond"/>
    <w:charset w:val="00"/>
    <w:family w:val="auto"/>
    <w:pitch w:val="variable"/>
    <w:sig w:usb0="00000001" w:usb1="00000003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84"/>
    <w:rsid w:val="00680484"/>
    <w:rsid w:val="00B2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4268"/>
  <w15:chartTrackingRefBased/>
  <w15:docId w15:val="{A3B2998A-B6FB-4BB4-875B-3DFFDD38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792F5C04</Template>
  <TotalTime>4</TotalTime>
  <Pages>1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Ashma Patel</dc:creator>
  <cp:keywords/>
  <dc:description/>
  <cp:lastModifiedBy>Ashma Patel</cp:lastModifiedBy>
  <cp:revision>2</cp:revision>
  <dcterms:created xsi:type="dcterms:W3CDTF">2020-12-12T18:09:00Z</dcterms:created>
  <dcterms:modified xsi:type="dcterms:W3CDTF">2020-12-14T13:59:00Z</dcterms:modified>
</cp:coreProperties>
</file>