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4849D0" w14:textId="3670E8F2" w:rsidR="006535B2" w:rsidRPr="00D2612F" w:rsidRDefault="006535B2" w:rsidP="00D2612F">
      <w:pPr>
        <w:jc w:val="center"/>
        <w:rPr>
          <w:rFonts w:ascii="Sassoon Penpals Joined" w:hAnsi="Sassoon Penpals Joined"/>
          <w:sz w:val="44"/>
          <w:szCs w:val="44"/>
          <w:u w:val="single"/>
        </w:rPr>
      </w:pPr>
      <w:r w:rsidRPr="00D2612F">
        <w:rPr>
          <w:rFonts w:ascii="Sassoon Penpals Joined" w:hAnsi="Sassoon Penpals Joined"/>
          <w:sz w:val="44"/>
          <w:szCs w:val="44"/>
          <w:u w:val="single"/>
        </w:rPr>
        <w:t>Create a fruit and vegetable face</w:t>
      </w:r>
    </w:p>
    <w:p w14:paraId="5C9BAE88" w14:textId="24A56288" w:rsidR="006535B2" w:rsidRDefault="006535B2" w:rsidP="006535B2">
      <w:pPr>
        <w:rPr>
          <w:rFonts w:ascii="Sassoon Penpals Joined" w:hAnsi="Sassoon Penpals Joined"/>
          <w:sz w:val="36"/>
          <w:szCs w:val="36"/>
        </w:rPr>
      </w:pPr>
      <w:r w:rsidRPr="00D2612F">
        <w:rPr>
          <w:rFonts w:ascii="Sassoon Penpals Joined" w:hAnsi="Sassoon Penpals Joined"/>
          <w:sz w:val="36"/>
          <w:szCs w:val="36"/>
        </w:rPr>
        <w:t xml:space="preserve">Study the painting </w:t>
      </w:r>
      <w:r w:rsidR="00AB7B43" w:rsidRPr="00D2612F">
        <w:rPr>
          <w:rFonts w:ascii="Sassoon Penpals Joined" w:hAnsi="Sassoon Penpals Joined"/>
          <w:sz w:val="36"/>
          <w:szCs w:val="36"/>
        </w:rPr>
        <w:t>‘</w:t>
      </w:r>
      <w:r w:rsidRPr="00D2612F">
        <w:rPr>
          <w:rFonts w:ascii="Sassoon Penpals Joined" w:hAnsi="Sassoon Penpals Joined"/>
          <w:sz w:val="36"/>
          <w:szCs w:val="36"/>
        </w:rPr>
        <w:t>Vertumnus</w:t>
      </w:r>
      <w:r w:rsidR="00AB7B43" w:rsidRPr="00D2612F">
        <w:rPr>
          <w:rFonts w:ascii="Sassoon Penpals Joined" w:hAnsi="Sassoon Penpals Joined"/>
          <w:sz w:val="36"/>
          <w:szCs w:val="36"/>
        </w:rPr>
        <w:t>’</w:t>
      </w:r>
      <w:r w:rsidRPr="00D2612F">
        <w:rPr>
          <w:rFonts w:ascii="Sassoon Penpals Joined" w:hAnsi="Sassoon Penpals Joined"/>
          <w:sz w:val="36"/>
          <w:szCs w:val="36"/>
        </w:rPr>
        <w:t xml:space="preserve"> by Giuseppe Arcimboldo. Plan your own Arcimboldo inspired fruit and vegetable face using the checklist.  </w:t>
      </w:r>
    </w:p>
    <w:p w14:paraId="77C1D458" w14:textId="77777777" w:rsidR="00D2612F" w:rsidRPr="00D2612F" w:rsidRDefault="00D2612F" w:rsidP="006535B2">
      <w:pPr>
        <w:rPr>
          <w:rFonts w:ascii="Sassoon Penpals Joined" w:hAnsi="Sassoon Penpals Joined"/>
          <w:sz w:val="36"/>
          <w:szCs w:val="36"/>
        </w:rPr>
      </w:pPr>
      <w:bookmarkStart w:id="0" w:name="_GoBack"/>
      <w:bookmarkEnd w:id="0"/>
    </w:p>
    <w:p w14:paraId="199F5DC0" w14:textId="021E39CA" w:rsidR="006535B2" w:rsidRPr="00D2612F" w:rsidRDefault="006535B2" w:rsidP="006535B2">
      <w:pPr>
        <w:rPr>
          <w:rFonts w:ascii="Sassoon Penpals Joined" w:hAnsi="Sassoon Penpals Joined"/>
          <w:sz w:val="36"/>
          <w:szCs w:val="36"/>
        </w:rPr>
      </w:pPr>
      <w:r w:rsidRPr="00D2612F">
        <w:rPr>
          <w:rFonts w:ascii="Sassoon Penpals Joined" w:hAnsi="Sassoon Penpals Joined"/>
          <w:sz w:val="36"/>
          <w:szCs w:val="36"/>
        </w:rPr>
        <w:t>Create with real fruit and then draw and colour your portrait.</w:t>
      </w:r>
    </w:p>
    <w:p w14:paraId="5BE49033" w14:textId="1DE10B01" w:rsidR="006535B2" w:rsidRDefault="006535B2" w:rsidP="006535B2">
      <w:pPr>
        <w:rPr>
          <w:rFonts w:ascii="KG Primary Italics" w:hAnsi="KG Primary Italic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AB96AA2" wp14:editId="5823F478">
            <wp:simplePos x="0" y="0"/>
            <wp:positionH relativeFrom="margin">
              <wp:align>center</wp:align>
            </wp:positionH>
            <wp:positionV relativeFrom="paragraph">
              <wp:posOffset>137795</wp:posOffset>
            </wp:positionV>
            <wp:extent cx="3124200" cy="3695700"/>
            <wp:effectExtent l="0" t="0" r="0" b="0"/>
            <wp:wrapTight wrapText="bothSides">
              <wp:wrapPolygon edited="0">
                <wp:start x="0" y="0"/>
                <wp:lineTo x="0" y="21489"/>
                <wp:lineTo x="21468" y="21489"/>
                <wp:lineTo x="21468" y="0"/>
                <wp:lineTo x="0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8463A4" w14:textId="79F74362" w:rsidR="006535B2" w:rsidRDefault="006535B2" w:rsidP="006535B2">
      <w:pPr>
        <w:rPr>
          <w:rFonts w:ascii="KG Primary Italics" w:hAnsi="KG Primary Italics"/>
          <w:sz w:val="36"/>
          <w:szCs w:val="36"/>
        </w:rPr>
      </w:pPr>
    </w:p>
    <w:p w14:paraId="56E69A4F" w14:textId="67BABFD6" w:rsidR="006535B2" w:rsidRDefault="006535B2" w:rsidP="006535B2">
      <w:pPr>
        <w:rPr>
          <w:rFonts w:ascii="KG Primary Italics" w:hAnsi="KG Primary Italics"/>
          <w:sz w:val="36"/>
          <w:szCs w:val="36"/>
        </w:rPr>
      </w:pPr>
    </w:p>
    <w:p w14:paraId="025E5E3F" w14:textId="795240C5" w:rsidR="006535B2" w:rsidRDefault="006535B2" w:rsidP="006535B2">
      <w:pPr>
        <w:rPr>
          <w:rFonts w:ascii="KG Primary Italics" w:hAnsi="KG Primary Italics"/>
          <w:sz w:val="36"/>
          <w:szCs w:val="36"/>
        </w:rPr>
      </w:pPr>
    </w:p>
    <w:p w14:paraId="638BB403" w14:textId="0185BDF8" w:rsidR="006535B2" w:rsidRDefault="006535B2" w:rsidP="006535B2">
      <w:pPr>
        <w:rPr>
          <w:rFonts w:ascii="KG Primary Italics" w:hAnsi="KG Primary Italics"/>
          <w:sz w:val="36"/>
          <w:szCs w:val="36"/>
        </w:rPr>
      </w:pPr>
    </w:p>
    <w:p w14:paraId="02D595A2" w14:textId="56DA26B7" w:rsidR="006535B2" w:rsidRDefault="006535B2" w:rsidP="006535B2">
      <w:pPr>
        <w:rPr>
          <w:rFonts w:ascii="KG Primary Italics" w:hAnsi="KG Primary Italics"/>
          <w:sz w:val="36"/>
          <w:szCs w:val="36"/>
        </w:rPr>
      </w:pPr>
    </w:p>
    <w:p w14:paraId="3E77822D" w14:textId="77777777" w:rsidR="006535B2" w:rsidRDefault="006535B2" w:rsidP="006535B2">
      <w:pPr>
        <w:rPr>
          <w:rFonts w:ascii="KG Primary Italics" w:hAnsi="KG Primary Italics"/>
          <w:sz w:val="36"/>
          <w:szCs w:val="36"/>
        </w:rPr>
      </w:pPr>
    </w:p>
    <w:p w14:paraId="1F4944D6" w14:textId="77777777" w:rsidR="006535B2" w:rsidRDefault="006535B2" w:rsidP="006535B2">
      <w:pPr>
        <w:rPr>
          <w:rFonts w:ascii="KG Primary Italics" w:hAnsi="KG Primary Italics"/>
          <w:sz w:val="36"/>
          <w:szCs w:val="36"/>
        </w:rPr>
      </w:pPr>
    </w:p>
    <w:p w14:paraId="250F5A87" w14:textId="77777777" w:rsidR="006535B2" w:rsidRDefault="006535B2" w:rsidP="006535B2">
      <w:pPr>
        <w:rPr>
          <w:rFonts w:ascii="KG Primary Italics" w:hAnsi="KG Primary Italics"/>
          <w:sz w:val="36"/>
          <w:szCs w:val="36"/>
        </w:rPr>
      </w:pPr>
    </w:p>
    <w:p w14:paraId="707A4280" w14:textId="77777777" w:rsidR="006535B2" w:rsidRDefault="006535B2" w:rsidP="006535B2">
      <w:pPr>
        <w:rPr>
          <w:rFonts w:ascii="KG Primary Italics" w:hAnsi="KG Primary Italics"/>
          <w:sz w:val="36"/>
          <w:szCs w:val="36"/>
        </w:rPr>
      </w:pPr>
    </w:p>
    <w:p w14:paraId="740862EA" w14:textId="77777777" w:rsidR="006535B2" w:rsidRDefault="006535B2" w:rsidP="006535B2">
      <w:pPr>
        <w:rPr>
          <w:rFonts w:ascii="KG Primary Italics" w:hAnsi="KG Primary Italics"/>
          <w:sz w:val="36"/>
          <w:szCs w:val="36"/>
        </w:rPr>
      </w:pPr>
    </w:p>
    <w:p w14:paraId="0730E618" w14:textId="77777777" w:rsidR="006535B2" w:rsidRDefault="006535B2" w:rsidP="006535B2">
      <w:pPr>
        <w:rPr>
          <w:rFonts w:ascii="KG Primary Italics" w:hAnsi="KG Primary Italics"/>
          <w:sz w:val="36"/>
          <w:szCs w:val="36"/>
        </w:rPr>
      </w:pPr>
    </w:p>
    <w:p w14:paraId="439652B6" w14:textId="07AFF6FC" w:rsidR="006535B2" w:rsidRPr="00D2612F" w:rsidRDefault="006535B2" w:rsidP="006535B2">
      <w:pPr>
        <w:rPr>
          <w:rFonts w:ascii="Sassoon Penpals Joined" w:hAnsi="Sassoon Penpals Joined"/>
          <w:sz w:val="36"/>
          <w:szCs w:val="36"/>
        </w:rPr>
      </w:pPr>
      <w:r w:rsidRPr="00D2612F">
        <w:rPr>
          <w:rFonts w:ascii="Sassoon Penpals Joined" w:hAnsi="Sassoon Penpals Joined"/>
          <w:sz w:val="36"/>
          <w:szCs w:val="36"/>
        </w:rPr>
        <w:t>What will you use for the ………………………………………</w:t>
      </w:r>
      <w:proofErr w:type="gramStart"/>
      <w:r w:rsidRPr="00D2612F">
        <w:rPr>
          <w:rFonts w:ascii="Sassoon Penpals Joined" w:hAnsi="Sassoon Penpals Joined"/>
          <w:sz w:val="36"/>
          <w:szCs w:val="36"/>
        </w:rPr>
        <w:t>…..?</w:t>
      </w:r>
      <w:proofErr w:type="gramEnd"/>
    </w:p>
    <w:p w14:paraId="2698F18F" w14:textId="775BCDA4" w:rsidR="006535B2" w:rsidRPr="00D2612F" w:rsidRDefault="006535B2" w:rsidP="006535B2">
      <w:pPr>
        <w:rPr>
          <w:rFonts w:ascii="Sassoon Penpals Joined" w:hAnsi="Sassoon Penpals Joined"/>
          <w:sz w:val="36"/>
          <w:szCs w:val="36"/>
        </w:rPr>
      </w:pPr>
      <w:r w:rsidRPr="00D2612F">
        <w:rPr>
          <w:rFonts w:ascii="Sassoon Penpals Joined" w:hAnsi="Sassoon Penpals Joined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571B4" wp14:editId="3DB4BDCE">
                <wp:simplePos x="0" y="0"/>
                <wp:positionH relativeFrom="column">
                  <wp:posOffset>552450</wp:posOffset>
                </wp:positionH>
                <wp:positionV relativeFrom="paragraph">
                  <wp:posOffset>195580</wp:posOffset>
                </wp:positionV>
                <wp:extent cx="3981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A6F6F6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15.4pt" to="357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Pr="00D2612F">
        <w:rPr>
          <w:rFonts w:ascii="Sassoon Penpals Joined" w:hAnsi="Sassoon Penpals Joined"/>
          <w:sz w:val="36"/>
          <w:szCs w:val="36"/>
        </w:rPr>
        <w:t xml:space="preserve">neck </w:t>
      </w:r>
    </w:p>
    <w:p w14:paraId="3A7AB5D0" w14:textId="791668BF" w:rsidR="006535B2" w:rsidRPr="00D2612F" w:rsidRDefault="006535B2" w:rsidP="006535B2">
      <w:pPr>
        <w:rPr>
          <w:rFonts w:ascii="Sassoon Penpals Joined" w:hAnsi="Sassoon Penpals Joined"/>
          <w:sz w:val="36"/>
          <w:szCs w:val="36"/>
        </w:rPr>
      </w:pPr>
      <w:r w:rsidRPr="00D2612F">
        <w:rPr>
          <w:rFonts w:ascii="Sassoon Penpals Joined" w:hAnsi="Sassoon Penpals Joined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E3268" wp14:editId="0C3E11A8">
                <wp:simplePos x="0" y="0"/>
                <wp:positionH relativeFrom="column">
                  <wp:posOffset>571500</wp:posOffset>
                </wp:positionH>
                <wp:positionV relativeFrom="paragraph">
                  <wp:posOffset>208915</wp:posOffset>
                </wp:positionV>
                <wp:extent cx="398145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2DF35F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6.45pt" to="358.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" strokecolor="windowText" strokeweight=".5pt">
                <v:stroke joinstyle="miter"/>
              </v:line>
            </w:pict>
          </mc:Fallback>
        </mc:AlternateContent>
      </w:r>
      <w:r w:rsidRPr="00D2612F">
        <w:rPr>
          <w:rFonts w:ascii="Sassoon Penpals Joined" w:hAnsi="Sassoon Penpals Joined"/>
          <w:sz w:val="36"/>
          <w:szCs w:val="36"/>
        </w:rPr>
        <w:t xml:space="preserve">hair </w:t>
      </w:r>
    </w:p>
    <w:p w14:paraId="1695744F" w14:textId="74AA2836" w:rsidR="006535B2" w:rsidRPr="00D2612F" w:rsidRDefault="006535B2" w:rsidP="006535B2">
      <w:pPr>
        <w:rPr>
          <w:rFonts w:ascii="Sassoon Penpals Joined" w:hAnsi="Sassoon Penpals Joined"/>
          <w:sz w:val="36"/>
          <w:szCs w:val="36"/>
        </w:rPr>
      </w:pPr>
      <w:r w:rsidRPr="00D2612F">
        <w:rPr>
          <w:rFonts w:ascii="Sassoon Penpals Joined" w:hAnsi="Sassoon Penpals Joined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196860" wp14:editId="222226E7">
                <wp:simplePos x="0" y="0"/>
                <wp:positionH relativeFrom="column">
                  <wp:posOffset>552450</wp:posOffset>
                </wp:positionH>
                <wp:positionV relativeFrom="paragraph">
                  <wp:posOffset>189865</wp:posOffset>
                </wp:positionV>
                <wp:extent cx="398145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C4392B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14.95pt" to="357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Pr="00D2612F">
        <w:rPr>
          <w:rFonts w:ascii="Sassoon Penpals Joined" w:hAnsi="Sassoon Penpals Joined"/>
          <w:sz w:val="36"/>
          <w:szCs w:val="36"/>
        </w:rPr>
        <w:t>ears</w:t>
      </w:r>
    </w:p>
    <w:p w14:paraId="169B3FF7" w14:textId="457D34EE" w:rsidR="006535B2" w:rsidRPr="00D2612F" w:rsidRDefault="006535B2" w:rsidP="006535B2">
      <w:pPr>
        <w:rPr>
          <w:rFonts w:ascii="Sassoon Penpals Joined" w:hAnsi="Sassoon Penpals Joined"/>
          <w:sz w:val="36"/>
          <w:szCs w:val="36"/>
        </w:rPr>
      </w:pPr>
      <w:r w:rsidRPr="00D2612F">
        <w:rPr>
          <w:rFonts w:ascii="Sassoon Penpals Joined" w:hAnsi="Sassoon Penpals Joined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B0FFCE" wp14:editId="7B5B141F">
                <wp:simplePos x="0" y="0"/>
                <wp:positionH relativeFrom="column">
                  <wp:posOffset>552450</wp:posOffset>
                </wp:positionH>
                <wp:positionV relativeFrom="paragraph">
                  <wp:posOffset>170815</wp:posOffset>
                </wp:positionV>
                <wp:extent cx="398145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8814F6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13.45pt" to="357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Pr="00D2612F">
        <w:rPr>
          <w:rFonts w:ascii="Sassoon Penpals Joined" w:hAnsi="Sassoon Penpals Joined"/>
          <w:sz w:val="36"/>
          <w:szCs w:val="36"/>
        </w:rPr>
        <w:t>eyes</w:t>
      </w:r>
    </w:p>
    <w:p w14:paraId="0C806E31" w14:textId="31175370" w:rsidR="006535B2" w:rsidRPr="00D2612F" w:rsidRDefault="006535B2" w:rsidP="006535B2">
      <w:pPr>
        <w:rPr>
          <w:rFonts w:ascii="Sassoon Penpals Joined" w:hAnsi="Sassoon Penpals Joined"/>
          <w:sz w:val="36"/>
          <w:szCs w:val="36"/>
        </w:rPr>
      </w:pPr>
      <w:r w:rsidRPr="00D2612F">
        <w:rPr>
          <w:rFonts w:ascii="Sassoon Penpals Joined" w:hAnsi="Sassoon Penpals Joined"/>
          <w:noProof/>
          <w:sz w:val="36"/>
          <w:szCs w:val="3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41DF8C" wp14:editId="2CC6D6F7">
                <wp:simplePos x="0" y="0"/>
                <wp:positionH relativeFrom="column">
                  <wp:posOffset>628650</wp:posOffset>
                </wp:positionH>
                <wp:positionV relativeFrom="paragraph">
                  <wp:posOffset>170815</wp:posOffset>
                </wp:positionV>
                <wp:extent cx="398145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50356D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13.45pt" to="363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Pr="00D2612F">
        <w:rPr>
          <w:rFonts w:ascii="Sassoon Penpals Joined" w:hAnsi="Sassoon Penpals Joined"/>
          <w:sz w:val="36"/>
          <w:szCs w:val="36"/>
        </w:rPr>
        <w:t>mouth</w:t>
      </w:r>
    </w:p>
    <w:p w14:paraId="0EC40D2D" w14:textId="66E8BE23" w:rsidR="006535B2" w:rsidRPr="006535B2" w:rsidRDefault="00D2612F" w:rsidP="006535B2">
      <w:pPr>
        <w:rPr>
          <w:rFonts w:ascii="KG Primary Italics" w:hAnsi="KG Primary Italics"/>
          <w:sz w:val="36"/>
          <w:szCs w:val="36"/>
        </w:rPr>
      </w:pPr>
      <w:r w:rsidRPr="00D2612F">
        <w:rPr>
          <w:rFonts w:ascii="Sassoon Penpals Joined" w:hAnsi="Sassoon Penpals Joined"/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0BCE29C9" wp14:editId="522A003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847037" cy="10461401"/>
            <wp:effectExtent l="0" t="0" r="190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0" t="1551" r="7918" b="8527"/>
                    <a:stretch/>
                  </pic:blipFill>
                  <pic:spPr bwMode="auto">
                    <a:xfrm>
                      <a:off x="0" y="0"/>
                      <a:ext cx="7847037" cy="10461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535B2" w:rsidRPr="006535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KG Primary Italics">
    <w:altName w:val="Franklin Gothic Medium Cond"/>
    <w:charset w:val="00"/>
    <w:family w:val="auto"/>
    <w:pitch w:val="variable"/>
    <w:sig w:usb0="00000001" w:usb1="00000003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5B2"/>
    <w:rsid w:val="006535B2"/>
    <w:rsid w:val="00AB7B43"/>
    <w:rsid w:val="00D2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8148C"/>
  <w15:chartTrackingRefBased/>
  <w15:docId w15:val="{C9CA053E-AD02-4569-AFA2-B4903D771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D2776F15</Template>
  <TotalTime>13</TotalTime>
  <Pages>2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Ashma Patel</dc:creator>
  <cp:keywords/>
  <dc:description/>
  <cp:lastModifiedBy>Ashma Patel</cp:lastModifiedBy>
  <cp:revision>2</cp:revision>
  <dcterms:created xsi:type="dcterms:W3CDTF">2020-12-12T17:57:00Z</dcterms:created>
  <dcterms:modified xsi:type="dcterms:W3CDTF">2020-12-14T13:58:00Z</dcterms:modified>
</cp:coreProperties>
</file>