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38" w:rsidRDefault="00EA556B">
      <w:pPr>
        <w:rPr>
          <w:rFonts w:ascii="Sassoon Penpals" w:hAnsi="Sassoon Penpals"/>
        </w:rPr>
      </w:pPr>
      <w:r>
        <w:rPr>
          <w:rFonts w:ascii="Sassoon Penpals" w:hAnsi="Sassoon Penpals"/>
        </w:rPr>
        <w:t>Lesson 3.</w:t>
      </w:r>
    </w:p>
    <w:p w:rsidR="006F3EDD" w:rsidRDefault="006F3EDD">
      <w:pPr>
        <w:rPr>
          <w:rFonts w:ascii="Sassoon Penpals" w:hAnsi="Sassoon Penpals"/>
        </w:rPr>
      </w:pPr>
    </w:p>
    <w:p w:rsidR="006F3EDD" w:rsidRDefault="00C54D1D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We have been reading ‘How to hide a lion’ </w:t>
      </w:r>
      <w:r w:rsidR="003B70A4">
        <w:rPr>
          <w:rFonts w:ascii="Sassoon Penpals" w:hAnsi="Sassoon Penpals"/>
        </w:rPr>
        <w:t xml:space="preserve">and today we are going to think about the most appropriate material to create a hat for the lion. </w:t>
      </w:r>
    </w:p>
    <w:p w:rsidR="003B70A4" w:rsidRDefault="003B70A4">
      <w:pPr>
        <w:rPr>
          <w:rFonts w:ascii="Sassoon Penpals" w:hAnsi="Sassoon Penpals"/>
        </w:rPr>
      </w:pPr>
    </w:p>
    <w:p w:rsidR="003B70A4" w:rsidRDefault="003B70A4">
      <w:pPr>
        <w:rPr>
          <w:rFonts w:ascii="Sassoon Penpals" w:hAnsi="Sassoon Penpals"/>
        </w:rPr>
      </w:pPr>
      <w:r>
        <w:rPr>
          <w:rFonts w:ascii="Sassoon Penpals" w:hAnsi="Sassoon Penpals"/>
        </w:rPr>
        <w:t>Think about the purpose of the hat. Is it to keep the lion warm or prevent him from getting wet? Is it to look good?</w:t>
      </w:r>
    </w:p>
    <w:p w:rsidR="003B70A4" w:rsidRDefault="003B70A4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You need to think about what might be a comfortable material to use. </w:t>
      </w:r>
    </w:p>
    <w:p w:rsidR="003B70A4" w:rsidRDefault="00F00390">
      <w:pPr>
        <w:rPr>
          <w:rFonts w:ascii="Sassoon Penpals" w:hAnsi="Sassoon Penpal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1226185</wp:posOffset>
            </wp:positionH>
            <wp:positionV relativeFrom="margin">
              <wp:posOffset>1828800</wp:posOffset>
            </wp:positionV>
            <wp:extent cx="3278505" cy="2073275"/>
            <wp:effectExtent l="0" t="0" r="0" b="3175"/>
            <wp:wrapSquare wrapText="bothSides"/>
            <wp:docPr id="1" name="Picture 1" descr="My Many Hats - Black Car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Many Hats - Black Car New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F00390" w:rsidRDefault="00F00390">
      <w:pPr>
        <w:rPr>
          <w:rFonts w:ascii="Sassoon Penpals" w:hAnsi="Sassoon Penpals"/>
        </w:rPr>
      </w:pPr>
    </w:p>
    <w:p w:rsidR="003B70A4" w:rsidRDefault="003B70A4">
      <w:pPr>
        <w:rPr>
          <w:rFonts w:ascii="Sassoon Penpals" w:hAnsi="Sassoon Penpals"/>
        </w:rPr>
      </w:pPr>
    </w:p>
    <w:p w:rsidR="006F3EDD" w:rsidRPr="003B70A4" w:rsidRDefault="003B70A4" w:rsidP="003B70A4">
      <w:pPr>
        <w:jc w:val="center"/>
        <w:rPr>
          <w:rFonts w:ascii="Sassoon Penpals" w:hAnsi="Sassoon Penpals"/>
          <w:b/>
        </w:rPr>
      </w:pPr>
      <w:r w:rsidRPr="003B70A4">
        <w:rPr>
          <w:rFonts w:ascii="Sassoon Penpals" w:hAnsi="Sassoon Penpal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63451" wp14:editId="4E71E96E">
                <wp:simplePos x="0" y="0"/>
                <wp:positionH relativeFrom="column">
                  <wp:posOffset>912949</wp:posOffset>
                </wp:positionH>
                <wp:positionV relativeFrom="paragraph">
                  <wp:posOffset>588827</wp:posOffset>
                </wp:positionV>
                <wp:extent cx="4153989" cy="3696789"/>
                <wp:effectExtent l="0" t="0" r="18415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3989" cy="36967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FDEC6" id="Rectangle 8" o:spid="_x0000_s1026" style="position:absolute;margin-left:71.9pt;margin-top:46.35pt;width:327.1pt;height:291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Sassoon Penpals" w:hAnsi="Sassoon Penpals"/>
          <w:b/>
          <w:sz w:val="36"/>
        </w:rPr>
        <w:t>Draw and label the hat i</w:t>
      </w:r>
      <w:r w:rsidRPr="003B70A4">
        <w:rPr>
          <w:rFonts w:ascii="Sassoon Penpals" w:hAnsi="Sassoon Penpals"/>
          <w:b/>
          <w:sz w:val="36"/>
        </w:rPr>
        <w:t>n the box below.</w:t>
      </w:r>
      <w:bookmarkStart w:id="0" w:name="_GoBack"/>
      <w:bookmarkEnd w:id="0"/>
    </w:p>
    <w:sectPr w:rsidR="006F3EDD" w:rsidRPr="003B7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DD"/>
    <w:rsid w:val="00393977"/>
    <w:rsid w:val="003B70A4"/>
    <w:rsid w:val="006F3EDD"/>
    <w:rsid w:val="00A11598"/>
    <w:rsid w:val="00C54D1D"/>
    <w:rsid w:val="00EA556B"/>
    <w:rsid w:val="00F0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2BE70"/>
  <w15:chartTrackingRefBased/>
  <w15:docId w15:val="{24A2FB47-7474-4F56-8B1D-1DD28581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E6883618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McKirgan</dc:creator>
  <cp:keywords/>
  <dc:description/>
  <cp:lastModifiedBy>Ellen McKirgan</cp:lastModifiedBy>
  <cp:revision>4</cp:revision>
  <dcterms:created xsi:type="dcterms:W3CDTF">2021-01-05T10:28:00Z</dcterms:created>
  <dcterms:modified xsi:type="dcterms:W3CDTF">2021-01-05T10:43:00Z</dcterms:modified>
</cp:coreProperties>
</file>