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438" w:rsidRDefault="006F3EDD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Lesson 2. </w:t>
      </w:r>
    </w:p>
    <w:p w:rsidR="006F3EDD" w:rsidRDefault="006F3EDD">
      <w:pPr>
        <w:rPr>
          <w:rFonts w:ascii="Sassoon Penpals" w:hAnsi="Sassoon Penpals"/>
        </w:rPr>
      </w:pPr>
    </w:p>
    <w:p w:rsidR="006F3EDD" w:rsidRDefault="006F3EDD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Today we are going to think about the different properties of materials. </w:t>
      </w:r>
    </w:p>
    <w:p w:rsidR="006F3EDD" w:rsidRDefault="006F3EDD">
      <w:pPr>
        <w:rPr>
          <w:rFonts w:ascii="Sassoon Penpals" w:hAnsi="Sassoon Penpals"/>
        </w:rPr>
      </w:pPr>
      <w:r w:rsidRPr="006F3EDD">
        <w:rPr>
          <w:rFonts w:ascii="Sassoon Penpals" w:hAnsi="Sassoon Penpals"/>
        </w:rPr>
        <w:drawing>
          <wp:inline distT="0" distB="0" distL="0" distR="0" wp14:anchorId="223AEDC1" wp14:editId="1781E871">
            <wp:extent cx="5695406" cy="7349856"/>
            <wp:effectExtent l="0" t="0" r="63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7176" cy="737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EDD" w:rsidRDefault="006F3EDD">
      <w:pPr>
        <w:rPr>
          <w:rFonts w:ascii="Sassoon Penpals" w:hAnsi="Sassoon Penpals"/>
        </w:rPr>
      </w:pPr>
    </w:p>
    <w:p w:rsidR="006F3EDD" w:rsidRDefault="006F3EDD">
      <w:pPr>
        <w:rPr>
          <w:rFonts w:ascii="Sassoon Penpals" w:hAnsi="Sassoon Penpals"/>
        </w:rPr>
      </w:pPr>
    </w:p>
    <w:p w:rsidR="006F3EDD" w:rsidRDefault="006F3EDD">
      <w:pPr>
        <w:rPr>
          <w:rFonts w:ascii="Sassoon Penpals" w:hAnsi="Sassoon Penpals"/>
        </w:rPr>
      </w:pPr>
      <w:r>
        <w:rPr>
          <w:rFonts w:ascii="Sassoon Penpals" w:hAnsi="Sassoon Penpals"/>
        </w:rPr>
        <w:lastRenderedPageBreak/>
        <w:t xml:space="preserve">Now, using these words and any others you know to describe the properties can you write a sentence to describe each object. </w:t>
      </w:r>
    </w:p>
    <w:p w:rsidR="006F3EDD" w:rsidRPr="006F3EDD" w:rsidRDefault="006F3EDD">
      <w:pPr>
        <w:rPr>
          <w:rFonts w:ascii="Sassoon Penpals" w:hAnsi="Sassoon Penpal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77242A5" wp14:editId="75739891">
            <wp:simplePos x="0" y="0"/>
            <wp:positionH relativeFrom="margin">
              <wp:align>left</wp:align>
            </wp:positionH>
            <wp:positionV relativeFrom="margin">
              <wp:posOffset>6240418</wp:posOffset>
            </wp:positionV>
            <wp:extent cx="1671955" cy="1850390"/>
            <wp:effectExtent l="0" t="0" r="4445" b="0"/>
            <wp:wrapSquare wrapText="bothSides"/>
            <wp:docPr id="7" name="Picture 7" descr="Window Cartoon clipart - Window, Glass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indow Cartoon clipart - Window, Glass, transparent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8" r="23863"/>
                    <a:stretch/>
                  </pic:blipFill>
                  <pic:spPr bwMode="auto">
                    <a:xfrm>
                      <a:off x="0" y="0"/>
                      <a:ext cx="1671955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2792D3EA" wp14:editId="46D892F8">
            <wp:simplePos x="0" y="0"/>
            <wp:positionH relativeFrom="margin">
              <wp:posOffset>-347617</wp:posOffset>
            </wp:positionH>
            <wp:positionV relativeFrom="paragraph">
              <wp:posOffset>243659</wp:posOffset>
            </wp:positionV>
            <wp:extent cx="6604635" cy="9325610"/>
            <wp:effectExtent l="0" t="0" r="5715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635" cy="932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3448413</wp:posOffset>
            </wp:positionV>
            <wp:extent cx="2070735" cy="1266825"/>
            <wp:effectExtent l="0" t="0" r="5715" b="9525"/>
            <wp:wrapSquare wrapText="bothSides"/>
            <wp:docPr id="6" name="Picture 6" descr="Intex SMALL FUN BALLZ 100 65 -: Amazon.co.uk: Toys &amp; G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tex SMALL FUN BALLZ 100 65 -: Amazon.co.uk: Toys &amp; Gam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EFB2A9F" wp14:editId="249EC87D">
            <wp:simplePos x="0" y="0"/>
            <wp:positionH relativeFrom="margin">
              <wp:align>left</wp:align>
            </wp:positionH>
            <wp:positionV relativeFrom="margin">
              <wp:posOffset>887730</wp:posOffset>
            </wp:positionV>
            <wp:extent cx="1443355" cy="1397635"/>
            <wp:effectExtent l="0" t="0" r="4445" b="0"/>
            <wp:wrapSquare wrapText="bothSides"/>
            <wp:docPr id="5" name="Picture 5" descr="Cartoon Sweater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Sweater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13"/>
                    <a:stretch/>
                  </pic:blipFill>
                  <pic:spPr bwMode="auto">
                    <a:xfrm>
                      <a:off x="0" y="0"/>
                      <a:ext cx="1443355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F3EDD" w:rsidRPr="006F3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DD"/>
    <w:rsid w:val="00393977"/>
    <w:rsid w:val="006F3EDD"/>
    <w:rsid w:val="00A1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927EA"/>
  <w15:chartTrackingRefBased/>
  <w15:docId w15:val="{24A2FB47-7474-4F56-8B1D-1DD28581A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22BE284A</Template>
  <TotalTime>9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McKirgan</dc:creator>
  <cp:keywords/>
  <dc:description/>
  <cp:lastModifiedBy>Ellen McKirgan</cp:lastModifiedBy>
  <cp:revision>1</cp:revision>
  <dcterms:created xsi:type="dcterms:W3CDTF">2021-01-05T10:14:00Z</dcterms:created>
  <dcterms:modified xsi:type="dcterms:W3CDTF">2021-01-05T10:23:00Z</dcterms:modified>
</cp:coreProperties>
</file>