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438" w:rsidRDefault="005836AA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Lesson 1. </w:t>
      </w:r>
    </w:p>
    <w:p w:rsidR="005836AA" w:rsidRDefault="005836AA">
      <w:pPr>
        <w:rPr>
          <w:rFonts w:ascii="Sassoon Penpals" w:hAnsi="Sassoon Penpals"/>
        </w:rPr>
      </w:pPr>
    </w:p>
    <w:p w:rsidR="005836AA" w:rsidRDefault="005836AA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We are going to be recapping our knowledge of materials. </w:t>
      </w:r>
    </w:p>
    <w:p w:rsidR="005836AA" w:rsidRDefault="005836AA">
      <w:pPr>
        <w:rPr>
          <w:rFonts w:ascii="Sassoon Penpals" w:hAnsi="Sassoon Penpals"/>
        </w:rPr>
      </w:pPr>
    </w:p>
    <w:p w:rsidR="005836AA" w:rsidRDefault="005836AA">
      <w:pPr>
        <w:rPr>
          <w:rFonts w:ascii="Sassoon Penpals" w:hAnsi="Sassoon Penpals"/>
        </w:rPr>
      </w:pPr>
      <w:r>
        <w:rPr>
          <w:rFonts w:ascii="Sassoon Penpals" w:hAnsi="Sassoon Penpals"/>
        </w:rPr>
        <w:t>Using these 4 material groups can you choose 3 objects from your house and/or garden that belong in each group</w:t>
      </w:r>
      <w:r w:rsidR="004439E8">
        <w:rPr>
          <w:rFonts w:ascii="Sassoon Penpals" w:hAnsi="Sassoon Penpals"/>
        </w:rPr>
        <w:t>.</w:t>
      </w:r>
    </w:p>
    <w:p w:rsidR="005836AA" w:rsidRDefault="005836AA">
      <w:pPr>
        <w:rPr>
          <w:rFonts w:ascii="Sassoon Penpals" w:hAnsi="Sassoon Penpals"/>
        </w:rPr>
      </w:pPr>
      <w:r w:rsidRPr="005836AA">
        <w:rPr>
          <w:rFonts w:ascii="Sassoon Penpals" w:hAnsi="Sassoon Penpal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DF98531" wp14:editId="38776E8F">
                <wp:simplePos x="0" y="0"/>
                <wp:positionH relativeFrom="column">
                  <wp:posOffset>4217670</wp:posOffset>
                </wp:positionH>
                <wp:positionV relativeFrom="paragraph">
                  <wp:posOffset>278130</wp:posOffset>
                </wp:positionV>
                <wp:extent cx="809625" cy="378460"/>
                <wp:effectExtent l="0" t="0" r="28575" b="2159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37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36AA" w:rsidRPr="005836AA" w:rsidRDefault="005836AA" w:rsidP="005836AA">
                            <w:pPr>
                              <w:rPr>
                                <w:rFonts w:ascii="Sassoon Penpals" w:hAnsi="Sassoon Penpals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sz w:val="40"/>
                              </w:rPr>
                              <w:t>Plastic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F985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2.1pt;margin-top:21.9pt;width:63.75pt;height:29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" strokecolor="white [3212]">
                <v:textbox>
                  <w:txbxContent>
                    <w:p w:rsidR="005836AA" w:rsidRPr="005836AA" w:rsidRDefault="005836AA" w:rsidP="005836AA">
                      <w:pPr>
                        <w:rPr>
                          <w:rFonts w:ascii="Sassoon Penpals" w:hAnsi="Sassoon Penpals"/>
                          <w:b/>
                          <w:sz w:val="40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sz w:val="40"/>
                        </w:rPr>
                        <w:t>Plastic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36AA" w:rsidRDefault="005836AA">
      <w:pPr>
        <w:rPr>
          <w:rFonts w:ascii="Sassoon Penpals" w:hAnsi="Sassoon Penpals"/>
        </w:rPr>
      </w:pPr>
      <w:r w:rsidRPr="005836AA">
        <w:rPr>
          <w:rFonts w:ascii="Sassoon Penpals" w:hAnsi="Sassoon Penpal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13E767" wp14:editId="3FA13AC7">
                <wp:simplePos x="0" y="0"/>
                <wp:positionH relativeFrom="column">
                  <wp:posOffset>234678</wp:posOffset>
                </wp:positionH>
                <wp:positionV relativeFrom="paragraph">
                  <wp:posOffset>17690</wp:posOffset>
                </wp:positionV>
                <wp:extent cx="809625" cy="378460"/>
                <wp:effectExtent l="0" t="0" r="2857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37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36AA" w:rsidRPr="005836AA" w:rsidRDefault="005836AA">
                            <w:pPr>
                              <w:rPr>
                                <w:rFonts w:ascii="Sassoon Penpals" w:hAnsi="Sassoon Penpals"/>
                                <w:b/>
                                <w:sz w:val="40"/>
                              </w:rPr>
                            </w:pPr>
                            <w:r w:rsidRPr="005836AA">
                              <w:rPr>
                                <w:rFonts w:ascii="Sassoon Penpals" w:hAnsi="Sassoon Penpals"/>
                                <w:b/>
                                <w:sz w:val="40"/>
                              </w:rPr>
                              <w:t>Wood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13E767" id="_x0000_s1027" type="#_x0000_t202" style="position:absolute;margin-left:18.5pt;margin-top:1.4pt;width:63.75pt;height:29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" strokecolor="white [3212]">
                <v:textbox>
                  <w:txbxContent>
                    <w:p w:rsidR="005836AA" w:rsidRPr="005836AA" w:rsidRDefault="005836AA">
                      <w:pPr>
                        <w:rPr>
                          <w:rFonts w:ascii="Sassoon Penpals" w:hAnsi="Sassoon Penpals"/>
                          <w:b/>
                          <w:sz w:val="40"/>
                        </w:rPr>
                      </w:pPr>
                      <w:r w:rsidRPr="005836AA">
                        <w:rPr>
                          <w:rFonts w:ascii="Sassoon Penpals" w:hAnsi="Sassoon Penpals"/>
                          <w:b/>
                          <w:sz w:val="40"/>
                        </w:rPr>
                        <w:t>Wood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36AA" w:rsidRDefault="005836AA">
      <w:pPr>
        <w:rPr>
          <w:rFonts w:ascii="Sassoon Penpals" w:hAnsi="Sassoon Penpals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4242889</wp:posOffset>
            </wp:positionH>
            <wp:positionV relativeFrom="paragraph">
              <wp:posOffset>122283</wp:posOffset>
            </wp:positionV>
            <wp:extent cx="702310" cy="702310"/>
            <wp:effectExtent l="0" t="0" r="2540" b="2540"/>
            <wp:wrapSquare wrapText="bothSides"/>
            <wp:docPr id="5" name="Picture 5" descr="Plastic Bag Cartoon Stock Illustrations â 7,054 Plastic Bag Cartoon Stock 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lastic Bag Cartoon Stock Illustrations â 7,054 Plastic Bag Cartoon Stock  Illustrations,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109855</wp:posOffset>
            </wp:positionV>
            <wp:extent cx="1276607" cy="613954"/>
            <wp:effectExtent l="0" t="0" r="0" b="0"/>
            <wp:wrapSquare wrapText="bothSides"/>
            <wp:docPr id="4" name="Picture 4" descr="Cartoon Wood Blank Banner, Western Sign Vector. Wooden Banner.. Royalty  Free Cliparts, Vectors, And Stock Illustration. Image 10285133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Wood Blank Banner, Western Sign Vector. Wooden Banner.. Royalty  Free Cliparts, Vectors, And Stock Illustration. Image 102851331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59" b="27749"/>
                    <a:stretch/>
                  </pic:blipFill>
                  <pic:spPr bwMode="auto">
                    <a:xfrm flipH="1">
                      <a:off x="0" y="0"/>
                      <a:ext cx="1276607" cy="613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36AA">
        <w:rPr>
          <w:rFonts w:ascii="Sassoon Penpals" w:hAnsi="Sassoon Penpal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DF24517" wp14:editId="525189DA">
                <wp:simplePos x="0" y="0"/>
                <wp:positionH relativeFrom="column">
                  <wp:posOffset>4160701</wp:posOffset>
                </wp:positionH>
                <wp:positionV relativeFrom="paragraph">
                  <wp:posOffset>1659799</wp:posOffset>
                </wp:positionV>
                <wp:extent cx="809625" cy="378460"/>
                <wp:effectExtent l="0" t="0" r="28575" b="2159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37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36AA" w:rsidRPr="005836AA" w:rsidRDefault="005836AA" w:rsidP="005836AA">
                            <w:pPr>
                              <w:rPr>
                                <w:rFonts w:ascii="Sassoon Penpals" w:hAnsi="Sassoon Penpals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sz w:val="40"/>
                              </w:rPr>
                              <w:t>Fabric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24517" id="_x0000_s1028" type="#_x0000_t202" style="position:absolute;margin-left:327.6pt;margin-top:130.7pt;width:63.75pt;height:29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" strokecolor="white [3212]">
                <v:textbox>
                  <w:txbxContent>
                    <w:p w:rsidR="005836AA" w:rsidRPr="005836AA" w:rsidRDefault="005836AA" w:rsidP="005836AA">
                      <w:pPr>
                        <w:rPr>
                          <w:rFonts w:ascii="Sassoon Penpals" w:hAnsi="Sassoon Penpals"/>
                          <w:b/>
                          <w:sz w:val="40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sz w:val="40"/>
                        </w:rPr>
                        <w:t>Fabric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836AA">
        <w:rPr>
          <w:rFonts w:ascii="Sassoon Penpals" w:hAnsi="Sassoon Penpal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75C6C73" wp14:editId="5FB95630">
                <wp:simplePos x="0" y="0"/>
                <wp:positionH relativeFrom="column">
                  <wp:posOffset>259715</wp:posOffset>
                </wp:positionH>
                <wp:positionV relativeFrom="paragraph">
                  <wp:posOffset>1586230</wp:posOffset>
                </wp:positionV>
                <wp:extent cx="809625" cy="378460"/>
                <wp:effectExtent l="0" t="0" r="28575" b="2159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37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36AA" w:rsidRPr="005836AA" w:rsidRDefault="005836AA" w:rsidP="005836AA">
                            <w:pPr>
                              <w:rPr>
                                <w:rFonts w:ascii="Sassoon Penpals" w:hAnsi="Sassoon Penpals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sz w:val="40"/>
                              </w:rPr>
                              <w:t xml:space="preserve">Metal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C6C73" id="_x0000_s1029" type="#_x0000_t202" style="position:absolute;margin-left:20.45pt;margin-top:124.9pt;width:63.75pt;height:29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" strokecolor="white [3212]">
                <v:textbox>
                  <w:txbxContent>
                    <w:p w:rsidR="005836AA" w:rsidRPr="005836AA" w:rsidRDefault="005836AA" w:rsidP="005836AA">
                      <w:pPr>
                        <w:rPr>
                          <w:rFonts w:ascii="Sassoon Penpals" w:hAnsi="Sassoon Penpals"/>
                          <w:b/>
                          <w:sz w:val="40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sz w:val="40"/>
                        </w:rPr>
                        <w:t xml:space="preserve">Metal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36AA" w:rsidRPr="005836AA" w:rsidRDefault="005836AA" w:rsidP="005836AA">
      <w:pPr>
        <w:rPr>
          <w:rFonts w:ascii="Sassoon Penpals" w:hAnsi="Sassoon Penpals"/>
        </w:rPr>
      </w:pPr>
    </w:p>
    <w:p w:rsidR="005836AA" w:rsidRPr="005836AA" w:rsidRDefault="005836AA" w:rsidP="005836AA">
      <w:pPr>
        <w:rPr>
          <w:rFonts w:ascii="Sassoon Penpals" w:hAnsi="Sassoon Penpals"/>
        </w:rPr>
      </w:pPr>
    </w:p>
    <w:p w:rsidR="005836AA" w:rsidRPr="005836AA" w:rsidRDefault="005836AA" w:rsidP="005836AA">
      <w:pPr>
        <w:rPr>
          <w:rFonts w:ascii="Sassoon Penpals" w:hAnsi="Sassoon Penpals"/>
        </w:rPr>
      </w:pPr>
    </w:p>
    <w:p w:rsidR="005836AA" w:rsidRPr="005836AA" w:rsidRDefault="005836AA" w:rsidP="005836AA">
      <w:pPr>
        <w:rPr>
          <w:rFonts w:ascii="Sassoon Penpals" w:hAnsi="Sassoon Penpals"/>
        </w:rPr>
      </w:pPr>
    </w:p>
    <w:p w:rsidR="005836AA" w:rsidRPr="005836AA" w:rsidRDefault="005836AA" w:rsidP="005836AA">
      <w:pPr>
        <w:rPr>
          <w:rFonts w:ascii="Sassoon Penpals" w:hAnsi="Sassoon Penpals"/>
        </w:rPr>
      </w:pPr>
    </w:p>
    <w:p w:rsidR="005836AA" w:rsidRPr="005836AA" w:rsidRDefault="005836AA" w:rsidP="005836AA">
      <w:pPr>
        <w:rPr>
          <w:rFonts w:ascii="Sassoon Penpals" w:hAnsi="Sassoon Penpals"/>
        </w:rPr>
      </w:pPr>
    </w:p>
    <w:p w:rsidR="005836AA" w:rsidRPr="005836AA" w:rsidRDefault="005836AA" w:rsidP="005836AA">
      <w:pPr>
        <w:rPr>
          <w:rFonts w:ascii="Sassoon Penpals" w:hAnsi="Sassoon Penpals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7D1EEDD9" wp14:editId="2697A947">
            <wp:simplePos x="0" y="0"/>
            <wp:positionH relativeFrom="column">
              <wp:posOffset>4027533</wp:posOffset>
            </wp:positionH>
            <wp:positionV relativeFrom="paragraph">
              <wp:posOffset>11793</wp:posOffset>
            </wp:positionV>
            <wp:extent cx="1001900" cy="809897"/>
            <wp:effectExtent l="0" t="0" r="8255" b="0"/>
            <wp:wrapTight wrapText="bothSides">
              <wp:wrapPolygon edited="0">
                <wp:start x="0" y="0"/>
                <wp:lineTo x="0" y="20838"/>
                <wp:lineTo x="21367" y="20838"/>
                <wp:lineTo x="21367" y="0"/>
                <wp:lineTo x="0" y="0"/>
              </wp:wrapPolygon>
            </wp:wrapTight>
            <wp:docPr id="8" name="Picture 8" descr="Christmas Jumper Cartoon png download - 600*486 - Free Transparent  Christmas Jumper png Download. - CleanPNG / Kis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hristmas Jumper Cartoon png download - 600*486 - Free Transparent  Christmas Jumper png Download. - CleanPNG / Kiss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27" r="15439"/>
                    <a:stretch/>
                  </pic:blipFill>
                  <pic:spPr bwMode="auto">
                    <a:xfrm>
                      <a:off x="0" y="0"/>
                      <a:ext cx="1001900" cy="809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4A9A0247" wp14:editId="11563AA2">
            <wp:simplePos x="0" y="0"/>
            <wp:positionH relativeFrom="margin">
              <wp:align>left</wp:align>
            </wp:positionH>
            <wp:positionV relativeFrom="paragraph">
              <wp:posOffset>11340</wp:posOffset>
            </wp:positionV>
            <wp:extent cx="1276350" cy="571226"/>
            <wp:effectExtent l="0" t="0" r="0" b="635"/>
            <wp:wrapTight wrapText="bothSides">
              <wp:wrapPolygon edited="0">
                <wp:start x="0" y="0"/>
                <wp:lineTo x="0" y="20903"/>
                <wp:lineTo x="21278" y="20903"/>
                <wp:lineTo x="21278" y="0"/>
                <wp:lineTo x="0" y="0"/>
              </wp:wrapPolygon>
            </wp:wrapTight>
            <wp:docPr id="7" name="Picture 7" descr="Doyle Harlin Little rabbit spoon Round head stainless steel coffee spoon  cartoon coffee spoon metal spoon 12 cm: Amazon.co.uk: Kitchen &amp;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oyle Harlin Little rabbit spoon Round head stainless steel coffee spoon  cartoon coffee spoon metal spoon 12 cm: Amazon.co.uk: Kitchen &amp; Hom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571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36AA" w:rsidRPr="005836AA" w:rsidRDefault="005836AA" w:rsidP="005836AA">
      <w:pPr>
        <w:rPr>
          <w:rFonts w:ascii="Sassoon Penpals" w:hAnsi="Sassoon Penpals"/>
        </w:rPr>
      </w:pPr>
    </w:p>
    <w:p w:rsidR="005836AA" w:rsidRPr="005836AA" w:rsidRDefault="005836AA" w:rsidP="005836AA">
      <w:pPr>
        <w:rPr>
          <w:rFonts w:ascii="Sassoon Penpals" w:hAnsi="Sassoon Penpals"/>
        </w:rPr>
      </w:pPr>
    </w:p>
    <w:p w:rsidR="005836AA" w:rsidRPr="005836AA" w:rsidRDefault="005836AA" w:rsidP="005836AA">
      <w:pPr>
        <w:rPr>
          <w:rFonts w:ascii="Sassoon Penpals" w:hAnsi="Sassoon Penpals"/>
        </w:rPr>
      </w:pPr>
    </w:p>
    <w:p w:rsidR="005836AA" w:rsidRPr="005836AA" w:rsidRDefault="005836AA" w:rsidP="005836AA">
      <w:pPr>
        <w:rPr>
          <w:rFonts w:ascii="Sassoon Penpals" w:hAnsi="Sassoon Penpals"/>
        </w:rPr>
      </w:pPr>
    </w:p>
    <w:p w:rsidR="005836AA" w:rsidRPr="005836AA" w:rsidRDefault="005836AA" w:rsidP="005836AA">
      <w:pPr>
        <w:rPr>
          <w:rFonts w:ascii="Sassoon Penpals" w:hAnsi="Sassoon Penpals"/>
        </w:rPr>
      </w:pPr>
    </w:p>
    <w:p w:rsidR="005836AA" w:rsidRPr="005836AA" w:rsidRDefault="005836AA" w:rsidP="005836AA">
      <w:pPr>
        <w:rPr>
          <w:rFonts w:ascii="Sassoon Penpals" w:hAnsi="Sassoon Penpals"/>
        </w:rPr>
      </w:pPr>
    </w:p>
    <w:p w:rsidR="005836AA" w:rsidRPr="004439E8" w:rsidRDefault="005836AA" w:rsidP="005836AA">
      <w:pPr>
        <w:rPr>
          <w:rFonts w:ascii="Sassoon Penpals" w:hAnsi="Sassoon Penpals"/>
          <w:sz w:val="32"/>
        </w:rPr>
      </w:pPr>
    </w:p>
    <w:p w:rsidR="005836AA" w:rsidRPr="004439E8" w:rsidRDefault="004439E8" w:rsidP="005836AA">
      <w:pPr>
        <w:rPr>
          <w:rFonts w:ascii="Sassoon Penpals" w:hAnsi="Sassoon Penpals"/>
          <w:sz w:val="32"/>
        </w:rPr>
      </w:pPr>
      <w:r w:rsidRPr="004439E8">
        <w:rPr>
          <w:rFonts w:ascii="Sassoon Penpals" w:hAnsi="Sassoon Penpals"/>
          <w:sz w:val="32"/>
        </w:rPr>
        <w:t xml:space="preserve">What do you notice about the materials in each group? Can you draw a picture of each group and label them with their features? </w:t>
      </w:r>
    </w:p>
    <w:p w:rsidR="004439E8" w:rsidRPr="004439E8" w:rsidRDefault="004439E8" w:rsidP="005836AA">
      <w:pPr>
        <w:rPr>
          <w:rFonts w:ascii="Sassoon Penpals" w:hAnsi="Sassoon Penpals"/>
          <w:sz w:val="32"/>
        </w:rPr>
      </w:pPr>
    </w:p>
    <w:p w:rsidR="004439E8" w:rsidRPr="004439E8" w:rsidRDefault="004439E8" w:rsidP="005836AA">
      <w:pPr>
        <w:rPr>
          <w:rFonts w:ascii="Sassoon Penpals" w:hAnsi="Sassoon Penpals"/>
          <w:sz w:val="32"/>
        </w:rPr>
      </w:pPr>
      <w:r w:rsidRPr="004439E8">
        <w:rPr>
          <w:rFonts w:ascii="Sassoon Penpals" w:hAnsi="Sassoon Penpals"/>
          <w:sz w:val="32"/>
        </w:rPr>
        <w:t xml:space="preserve">For example, </w:t>
      </w:r>
    </w:p>
    <w:p w:rsidR="004439E8" w:rsidRPr="004439E8" w:rsidRDefault="004439E8" w:rsidP="005836AA">
      <w:pPr>
        <w:rPr>
          <w:rFonts w:ascii="Sassoon Penpals" w:hAnsi="Sassoon Penpals"/>
          <w:b/>
          <w:sz w:val="32"/>
        </w:rPr>
      </w:pPr>
      <w:r w:rsidRPr="004439E8">
        <w:rPr>
          <w:rFonts w:ascii="Sassoon Penpals" w:hAnsi="Sassoon Penpals"/>
          <w:b/>
          <w:sz w:val="32"/>
        </w:rPr>
        <w:t xml:space="preserve">Fabrics can be soft and flexible. </w:t>
      </w:r>
    </w:p>
    <w:p w:rsidR="005836AA" w:rsidRPr="004439E8" w:rsidRDefault="005836AA" w:rsidP="005836AA">
      <w:pPr>
        <w:rPr>
          <w:rFonts w:ascii="Sassoon Penpals" w:hAnsi="Sassoon Penpals"/>
          <w:sz w:val="32"/>
        </w:rPr>
      </w:pPr>
    </w:p>
    <w:p w:rsidR="005836AA" w:rsidRDefault="005836AA" w:rsidP="005836AA">
      <w:pPr>
        <w:tabs>
          <w:tab w:val="left" w:pos="2530"/>
        </w:tabs>
        <w:rPr>
          <w:rFonts w:ascii="Sassoon Penpals" w:hAnsi="Sassoon Penpals"/>
          <w:sz w:val="32"/>
        </w:rPr>
      </w:pPr>
      <w:r w:rsidRPr="004439E8">
        <w:rPr>
          <w:rFonts w:ascii="Sassoon Penpals" w:hAnsi="Sassoon Penpals"/>
          <w:sz w:val="32"/>
        </w:rPr>
        <w:tab/>
      </w:r>
    </w:p>
    <w:p w:rsidR="004439E8" w:rsidRDefault="004439E8" w:rsidP="005836AA">
      <w:pPr>
        <w:tabs>
          <w:tab w:val="left" w:pos="2530"/>
        </w:tabs>
        <w:rPr>
          <w:rFonts w:ascii="Sassoon Penpals" w:hAnsi="Sassoon Penpals"/>
          <w:sz w:val="32"/>
        </w:rPr>
      </w:pPr>
    </w:p>
    <w:p w:rsidR="004439E8" w:rsidRPr="004439E8" w:rsidRDefault="004439E8" w:rsidP="005836AA">
      <w:pPr>
        <w:tabs>
          <w:tab w:val="left" w:pos="2530"/>
        </w:tabs>
        <w:rPr>
          <w:rFonts w:ascii="Sassoon Penpals" w:hAnsi="Sassoon Penpals"/>
          <w:sz w:val="32"/>
        </w:rPr>
      </w:pPr>
      <w:bookmarkStart w:id="0" w:name="_GoBack"/>
      <w:bookmarkEnd w:id="0"/>
    </w:p>
    <w:sectPr w:rsidR="004439E8" w:rsidRPr="004439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6AA"/>
    <w:rsid w:val="00393977"/>
    <w:rsid w:val="004439E8"/>
    <w:rsid w:val="005836AA"/>
    <w:rsid w:val="00A11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22B6B"/>
  <w15:chartTrackingRefBased/>
  <w15:docId w15:val="{956086D1-E4BF-4FAB-A85F-278F03877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CF581F0C</Template>
  <TotalTime>15</TotalTime>
  <Pages>2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McKirgan</dc:creator>
  <cp:keywords/>
  <dc:description/>
  <cp:lastModifiedBy>Ellen McKirgan</cp:lastModifiedBy>
  <cp:revision>1</cp:revision>
  <dcterms:created xsi:type="dcterms:W3CDTF">2021-01-05T09:57:00Z</dcterms:created>
  <dcterms:modified xsi:type="dcterms:W3CDTF">2021-01-05T10:13:00Z</dcterms:modified>
</cp:coreProperties>
</file>