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52EF34" w14:textId="4692AF22" w:rsidR="00252943" w:rsidRPr="00E128A5" w:rsidRDefault="00252943" w:rsidP="00252943">
      <w:pPr>
        <w:widowControl w:val="0"/>
        <w:autoSpaceDE w:val="0"/>
        <w:autoSpaceDN w:val="0"/>
        <w:spacing w:before="128" w:after="0" w:line="261" w:lineRule="auto"/>
        <w:ind w:left="106"/>
        <w:rPr>
          <w:rFonts w:ascii="Sassoon Penpals Joined" w:eastAsia="Twinkl" w:hAnsi="Sassoon Penpals Joined" w:cs="Twinkl"/>
          <w:sz w:val="36"/>
          <w:szCs w:val="34"/>
          <w:lang w:eastAsia="en-GB" w:bidi="en-GB"/>
        </w:rPr>
      </w:pPr>
      <w:r w:rsidRPr="00E128A5">
        <w:rPr>
          <w:rFonts w:ascii="Sassoon Penpals Joined" w:eastAsia="Twinkl" w:hAnsi="Sassoon Penpals Joined" w:cs="Twinkl"/>
          <w:noProof/>
          <w:color w:val="292526"/>
          <w:sz w:val="36"/>
          <w:szCs w:val="34"/>
          <w:lang w:eastAsia="en-GB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04E4ECF6" wp14:editId="61D68EBA">
                <wp:simplePos x="0" y="0"/>
                <wp:positionH relativeFrom="page">
                  <wp:posOffset>3461657</wp:posOffset>
                </wp:positionH>
                <wp:positionV relativeFrom="page">
                  <wp:posOffset>265067</wp:posOffset>
                </wp:positionV>
                <wp:extent cx="3931194" cy="528320"/>
                <wp:effectExtent l="0" t="0" r="12700" b="5080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1194" cy="528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AFD990" w14:textId="77777777" w:rsidR="00252943" w:rsidRPr="00E128A5" w:rsidRDefault="00252943" w:rsidP="00252943">
                            <w:pPr>
                              <w:spacing w:before="20"/>
                              <w:ind w:left="20"/>
                              <w:jc w:val="center"/>
                              <w:rPr>
                                <w:rFonts w:ascii="Sassoon Penpals Joined" w:hAnsi="Sassoon Penpals Joined"/>
                                <w:b/>
                                <w:sz w:val="44"/>
                                <w:szCs w:val="14"/>
                                <w:u w:val="single"/>
                              </w:rPr>
                            </w:pPr>
                            <w:r w:rsidRPr="00E128A5">
                              <w:rPr>
                                <w:rFonts w:ascii="Sassoon Penpals Joined" w:hAnsi="Sassoon Penpals Joined"/>
                                <w:b/>
                                <w:color w:val="292526"/>
                                <w:spacing w:val="-6"/>
                                <w:sz w:val="44"/>
                                <w:szCs w:val="14"/>
                                <w:u w:val="single"/>
                              </w:rPr>
                              <w:t xml:space="preserve">Looking </w:t>
                            </w:r>
                            <w:r w:rsidRPr="00E128A5">
                              <w:rPr>
                                <w:rFonts w:ascii="Sassoon Penpals Joined" w:hAnsi="Sassoon Penpals Joined"/>
                                <w:b/>
                                <w:color w:val="292526"/>
                                <w:sz w:val="44"/>
                                <w:szCs w:val="14"/>
                                <w:u w:val="single"/>
                              </w:rPr>
                              <w:t xml:space="preserve">after </w:t>
                            </w:r>
                            <w:r w:rsidRPr="00E128A5">
                              <w:rPr>
                                <w:rFonts w:ascii="Sassoon Penpals Joined" w:hAnsi="Sassoon Penpals Joined"/>
                                <w:b/>
                                <w:color w:val="292526"/>
                                <w:spacing w:val="-11"/>
                                <w:sz w:val="44"/>
                                <w:szCs w:val="14"/>
                                <w:u w:val="single"/>
                              </w:rPr>
                              <w:t>Yourself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E4ECF6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left:0;text-align:left;margin-left:272.55pt;margin-top:20.85pt;width:309.55pt;height:41.6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" filled="f" stroked="f">
                <v:textbox inset="0,0,0,0">
                  <w:txbxContent>
                    <w:p w14:paraId="00AFD990" w14:textId="77777777" w:rsidR="00252943" w:rsidRPr="00E128A5" w:rsidRDefault="00252943" w:rsidP="00252943">
                      <w:pPr>
                        <w:spacing w:before="20"/>
                        <w:ind w:left="20"/>
                        <w:jc w:val="center"/>
                        <w:rPr>
                          <w:rFonts w:ascii="Sassoon Penpals Joined" w:hAnsi="Sassoon Penpals Joined"/>
                          <w:b/>
                          <w:sz w:val="44"/>
                          <w:szCs w:val="14"/>
                          <w:u w:val="single"/>
                        </w:rPr>
                      </w:pPr>
                      <w:r w:rsidRPr="00E128A5">
                        <w:rPr>
                          <w:rFonts w:ascii="Sassoon Penpals Joined" w:hAnsi="Sassoon Penpals Joined"/>
                          <w:b/>
                          <w:color w:val="292526"/>
                          <w:spacing w:val="-6"/>
                          <w:sz w:val="44"/>
                          <w:szCs w:val="14"/>
                          <w:u w:val="single"/>
                        </w:rPr>
                        <w:t xml:space="preserve">Looking </w:t>
                      </w:r>
                      <w:r w:rsidRPr="00E128A5">
                        <w:rPr>
                          <w:rFonts w:ascii="Sassoon Penpals Joined" w:hAnsi="Sassoon Penpals Joined"/>
                          <w:b/>
                          <w:color w:val="292526"/>
                          <w:sz w:val="44"/>
                          <w:szCs w:val="14"/>
                          <w:u w:val="single"/>
                        </w:rPr>
                        <w:t xml:space="preserve">after </w:t>
                      </w:r>
                      <w:r w:rsidRPr="00E128A5">
                        <w:rPr>
                          <w:rFonts w:ascii="Sassoon Penpals Joined" w:hAnsi="Sassoon Penpals Joined"/>
                          <w:b/>
                          <w:color w:val="292526"/>
                          <w:spacing w:val="-11"/>
                          <w:sz w:val="44"/>
                          <w:szCs w:val="14"/>
                          <w:u w:val="single"/>
                        </w:rPr>
                        <w:t>Yourself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128A5">
        <w:rPr>
          <w:rFonts w:ascii="Sassoon Penpals Joined" w:eastAsia="Twinkl" w:hAnsi="Sassoon Penpals Joined" w:cs="Twinkl"/>
          <w:color w:val="292526"/>
          <w:sz w:val="36"/>
          <w:szCs w:val="34"/>
          <w:lang w:eastAsia="en-GB" w:bidi="en-GB"/>
        </w:rPr>
        <w:t>There</w:t>
      </w:r>
      <w:r w:rsidRPr="00E128A5">
        <w:rPr>
          <w:rFonts w:ascii="Sassoon Penpals Joined" w:eastAsia="Twinkl" w:hAnsi="Sassoon Penpals Joined" w:cs="Twinkl"/>
          <w:color w:val="292526"/>
          <w:spacing w:val="-6"/>
          <w:sz w:val="36"/>
          <w:szCs w:val="34"/>
          <w:lang w:eastAsia="en-GB" w:bidi="en-GB"/>
        </w:rPr>
        <w:t xml:space="preserve"> </w:t>
      </w:r>
      <w:r w:rsidRPr="00E128A5">
        <w:rPr>
          <w:rFonts w:ascii="Sassoon Penpals Joined" w:eastAsia="Twinkl" w:hAnsi="Sassoon Penpals Joined" w:cs="Twinkl"/>
          <w:color w:val="292526"/>
          <w:spacing w:val="-3"/>
          <w:sz w:val="36"/>
          <w:szCs w:val="34"/>
          <w:lang w:eastAsia="en-GB" w:bidi="en-GB"/>
        </w:rPr>
        <w:t>are</w:t>
      </w:r>
      <w:r w:rsidRPr="00E128A5">
        <w:rPr>
          <w:rFonts w:ascii="Sassoon Penpals Joined" w:eastAsia="Twinkl" w:hAnsi="Sassoon Penpals Joined" w:cs="Twinkl"/>
          <w:color w:val="292526"/>
          <w:spacing w:val="-6"/>
          <w:sz w:val="36"/>
          <w:szCs w:val="34"/>
          <w:lang w:eastAsia="en-GB" w:bidi="en-GB"/>
        </w:rPr>
        <w:t xml:space="preserve"> </w:t>
      </w:r>
      <w:r w:rsidRPr="00E128A5">
        <w:rPr>
          <w:rFonts w:ascii="Sassoon Penpals Joined" w:eastAsia="Twinkl" w:hAnsi="Sassoon Penpals Joined" w:cs="Twinkl"/>
          <w:color w:val="292526"/>
          <w:sz w:val="36"/>
          <w:szCs w:val="34"/>
          <w:lang w:eastAsia="en-GB" w:bidi="en-GB"/>
        </w:rPr>
        <w:t>lots</w:t>
      </w:r>
      <w:r w:rsidRPr="00E128A5">
        <w:rPr>
          <w:rFonts w:ascii="Sassoon Penpals Joined" w:eastAsia="Twinkl" w:hAnsi="Sassoon Penpals Joined" w:cs="Twinkl"/>
          <w:color w:val="292526"/>
          <w:spacing w:val="-6"/>
          <w:sz w:val="36"/>
          <w:szCs w:val="34"/>
          <w:lang w:eastAsia="en-GB" w:bidi="en-GB"/>
        </w:rPr>
        <w:t xml:space="preserve"> </w:t>
      </w:r>
      <w:r w:rsidRPr="00E128A5">
        <w:rPr>
          <w:rFonts w:ascii="Sassoon Penpals Joined" w:eastAsia="Twinkl" w:hAnsi="Sassoon Penpals Joined" w:cs="Twinkl"/>
          <w:color w:val="292526"/>
          <w:sz w:val="36"/>
          <w:szCs w:val="34"/>
          <w:lang w:eastAsia="en-GB" w:bidi="en-GB"/>
        </w:rPr>
        <w:t>of</w:t>
      </w:r>
      <w:r w:rsidRPr="00E128A5">
        <w:rPr>
          <w:rFonts w:ascii="Sassoon Penpals Joined" w:eastAsia="Twinkl" w:hAnsi="Sassoon Penpals Joined" w:cs="Twinkl"/>
          <w:color w:val="292526"/>
          <w:spacing w:val="-6"/>
          <w:sz w:val="36"/>
          <w:szCs w:val="34"/>
          <w:lang w:eastAsia="en-GB" w:bidi="en-GB"/>
        </w:rPr>
        <w:t xml:space="preserve"> </w:t>
      </w:r>
      <w:r w:rsidRPr="00E128A5">
        <w:rPr>
          <w:rFonts w:ascii="Sassoon Penpals Joined" w:eastAsia="Twinkl" w:hAnsi="Sassoon Penpals Joined" w:cs="Twinkl"/>
          <w:color w:val="292526"/>
          <w:sz w:val="36"/>
          <w:szCs w:val="34"/>
          <w:lang w:eastAsia="en-GB" w:bidi="en-GB"/>
        </w:rPr>
        <w:t>different</w:t>
      </w:r>
      <w:r w:rsidRPr="00E128A5">
        <w:rPr>
          <w:rFonts w:ascii="Sassoon Penpals Joined" w:eastAsia="Twinkl" w:hAnsi="Sassoon Penpals Joined" w:cs="Twinkl"/>
          <w:color w:val="292526"/>
          <w:spacing w:val="-6"/>
          <w:sz w:val="36"/>
          <w:szCs w:val="34"/>
          <w:lang w:eastAsia="en-GB" w:bidi="en-GB"/>
        </w:rPr>
        <w:t xml:space="preserve"> </w:t>
      </w:r>
      <w:r w:rsidRPr="00E128A5">
        <w:rPr>
          <w:rFonts w:ascii="Sassoon Penpals Joined" w:eastAsia="Twinkl" w:hAnsi="Sassoon Penpals Joined" w:cs="Twinkl"/>
          <w:color w:val="292526"/>
          <w:sz w:val="36"/>
          <w:szCs w:val="34"/>
          <w:lang w:eastAsia="en-GB" w:bidi="en-GB"/>
        </w:rPr>
        <w:t>things</w:t>
      </w:r>
      <w:r w:rsidRPr="00E128A5">
        <w:rPr>
          <w:rFonts w:ascii="Sassoon Penpals Joined" w:eastAsia="Twinkl" w:hAnsi="Sassoon Penpals Joined" w:cs="Twinkl"/>
          <w:color w:val="292526"/>
          <w:spacing w:val="-6"/>
          <w:sz w:val="36"/>
          <w:szCs w:val="34"/>
          <w:lang w:eastAsia="en-GB" w:bidi="en-GB"/>
        </w:rPr>
        <w:t xml:space="preserve"> </w:t>
      </w:r>
      <w:r w:rsidRPr="00E128A5">
        <w:rPr>
          <w:rFonts w:ascii="Sassoon Penpals Joined" w:eastAsia="Twinkl" w:hAnsi="Sassoon Penpals Joined" w:cs="Twinkl"/>
          <w:color w:val="292526"/>
          <w:sz w:val="36"/>
          <w:szCs w:val="34"/>
          <w:lang w:eastAsia="en-GB" w:bidi="en-GB"/>
        </w:rPr>
        <w:t>we</w:t>
      </w:r>
      <w:r w:rsidRPr="00E128A5">
        <w:rPr>
          <w:rFonts w:ascii="Sassoon Penpals Joined" w:eastAsia="Twinkl" w:hAnsi="Sassoon Penpals Joined" w:cs="Twinkl"/>
          <w:color w:val="292526"/>
          <w:spacing w:val="-6"/>
          <w:sz w:val="36"/>
          <w:szCs w:val="34"/>
          <w:lang w:eastAsia="en-GB" w:bidi="en-GB"/>
        </w:rPr>
        <w:t xml:space="preserve"> </w:t>
      </w:r>
      <w:r w:rsidRPr="00E128A5">
        <w:rPr>
          <w:rFonts w:ascii="Sassoon Penpals Joined" w:eastAsia="Twinkl" w:hAnsi="Sassoon Penpals Joined" w:cs="Twinkl"/>
          <w:color w:val="292526"/>
          <w:sz w:val="36"/>
          <w:szCs w:val="34"/>
          <w:lang w:eastAsia="en-GB" w:bidi="en-GB"/>
        </w:rPr>
        <w:t>need</w:t>
      </w:r>
      <w:r w:rsidRPr="00E128A5">
        <w:rPr>
          <w:rFonts w:ascii="Sassoon Penpals Joined" w:eastAsia="Twinkl" w:hAnsi="Sassoon Penpals Joined" w:cs="Twinkl"/>
          <w:color w:val="292526"/>
          <w:spacing w:val="-6"/>
          <w:sz w:val="36"/>
          <w:szCs w:val="34"/>
          <w:lang w:eastAsia="en-GB" w:bidi="en-GB"/>
        </w:rPr>
        <w:t xml:space="preserve"> </w:t>
      </w:r>
      <w:r w:rsidRPr="00E128A5">
        <w:rPr>
          <w:rFonts w:ascii="Sassoon Penpals Joined" w:eastAsia="Twinkl" w:hAnsi="Sassoon Penpals Joined" w:cs="Twinkl"/>
          <w:color w:val="292526"/>
          <w:sz w:val="36"/>
          <w:szCs w:val="34"/>
          <w:lang w:eastAsia="en-GB" w:bidi="en-GB"/>
        </w:rPr>
        <w:t>to</w:t>
      </w:r>
      <w:r w:rsidRPr="00E128A5">
        <w:rPr>
          <w:rFonts w:ascii="Sassoon Penpals Joined" w:eastAsia="Twinkl" w:hAnsi="Sassoon Penpals Joined" w:cs="Twinkl"/>
          <w:color w:val="292526"/>
          <w:spacing w:val="-6"/>
          <w:sz w:val="36"/>
          <w:szCs w:val="34"/>
          <w:lang w:eastAsia="en-GB" w:bidi="en-GB"/>
        </w:rPr>
        <w:t xml:space="preserve"> </w:t>
      </w:r>
      <w:r w:rsidRPr="00E128A5">
        <w:rPr>
          <w:rFonts w:ascii="Sassoon Penpals Joined" w:eastAsia="Twinkl" w:hAnsi="Sassoon Penpals Joined" w:cs="Twinkl"/>
          <w:color w:val="292526"/>
          <w:sz w:val="36"/>
          <w:szCs w:val="34"/>
          <w:lang w:eastAsia="en-GB" w:bidi="en-GB"/>
        </w:rPr>
        <w:t>do</w:t>
      </w:r>
      <w:r w:rsidRPr="00E128A5">
        <w:rPr>
          <w:rFonts w:ascii="Sassoon Penpals Joined" w:eastAsia="Twinkl" w:hAnsi="Sassoon Penpals Joined" w:cs="Twinkl"/>
          <w:color w:val="292526"/>
          <w:spacing w:val="-6"/>
          <w:sz w:val="36"/>
          <w:szCs w:val="34"/>
          <w:lang w:eastAsia="en-GB" w:bidi="en-GB"/>
        </w:rPr>
        <w:t xml:space="preserve"> </w:t>
      </w:r>
      <w:r w:rsidRPr="00E128A5">
        <w:rPr>
          <w:rFonts w:ascii="Sassoon Penpals Joined" w:eastAsia="Twinkl" w:hAnsi="Sassoon Penpals Joined" w:cs="Twinkl"/>
          <w:color w:val="292526"/>
          <w:sz w:val="36"/>
          <w:szCs w:val="34"/>
          <w:lang w:eastAsia="en-GB" w:bidi="en-GB"/>
        </w:rPr>
        <w:t>to</w:t>
      </w:r>
      <w:r w:rsidRPr="00E128A5">
        <w:rPr>
          <w:rFonts w:ascii="Sassoon Penpals Joined" w:eastAsia="Twinkl" w:hAnsi="Sassoon Penpals Joined" w:cs="Twinkl"/>
          <w:color w:val="292526"/>
          <w:spacing w:val="-6"/>
          <w:sz w:val="36"/>
          <w:szCs w:val="34"/>
          <w:lang w:eastAsia="en-GB" w:bidi="en-GB"/>
        </w:rPr>
        <w:t xml:space="preserve"> </w:t>
      </w:r>
      <w:r w:rsidRPr="00E128A5">
        <w:rPr>
          <w:rFonts w:ascii="Sassoon Penpals Joined" w:eastAsia="Twinkl" w:hAnsi="Sassoon Penpals Joined" w:cs="Twinkl"/>
          <w:color w:val="292526"/>
          <w:sz w:val="36"/>
          <w:szCs w:val="34"/>
          <w:lang w:eastAsia="en-GB" w:bidi="en-GB"/>
        </w:rPr>
        <w:t>look</w:t>
      </w:r>
      <w:r w:rsidRPr="00E128A5">
        <w:rPr>
          <w:rFonts w:ascii="Sassoon Penpals Joined" w:eastAsia="Twinkl" w:hAnsi="Sassoon Penpals Joined" w:cs="Twinkl"/>
          <w:color w:val="292526"/>
          <w:spacing w:val="-6"/>
          <w:sz w:val="36"/>
          <w:szCs w:val="34"/>
          <w:lang w:eastAsia="en-GB" w:bidi="en-GB"/>
        </w:rPr>
        <w:t xml:space="preserve"> </w:t>
      </w:r>
      <w:r w:rsidRPr="00E128A5">
        <w:rPr>
          <w:rFonts w:ascii="Sassoon Penpals Joined" w:eastAsia="Twinkl" w:hAnsi="Sassoon Penpals Joined" w:cs="Twinkl"/>
          <w:color w:val="292526"/>
          <w:sz w:val="36"/>
          <w:szCs w:val="34"/>
          <w:lang w:eastAsia="en-GB" w:bidi="en-GB"/>
        </w:rPr>
        <w:t>after</w:t>
      </w:r>
      <w:r w:rsidRPr="00E128A5">
        <w:rPr>
          <w:rFonts w:ascii="Sassoon Penpals Joined" w:eastAsia="Twinkl" w:hAnsi="Sassoon Penpals Joined" w:cs="Twinkl"/>
          <w:color w:val="292526"/>
          <w:spacing w:val="-6"/>
          <w:sz w:val="36"/>
          <w:szCs w:val="34"/>
          <w:lang w:eastAsia="en-GB" w:bidi="en-GB"/>
        </w:rPr>
        <w:t xml:space="preserve"> </w:t>
      </w:r>
      <w:r w:rsidRPr="00E128A5">
        <w:rPr>
          <w:rFonts w:ascii="Sassoon Penpals Joined" w:eastAsia="Twinkl" w:hAnsi="Sassoon Penpals Joined" w:cs="Twinkl"/>
          <w:color w:val="292526"/>
          <w:sz w:val="36"/>
          <w:szCs w:val="34"/>
          <w:lang w:eastAsia="en-GB" w:bidi="en-GB"/>
        </w:rPr>
        <w:t>ourselves.</w:t>
      </w:r>
      <w:r w:rsidRPr="00E128A5">
        <w:rPr>
          <w:rFonts w:ascii="Sassoon Penpals Joined" w:eastAsia="Twinkl" w:hAnsi="Sassoon Penpals Joined" w:cs="Twinkl"/>
          <w:color w:val="292526"/>
          <w:spacing w:val="-6"/>
          <w:sz w:val="36"/>
          <w:szCs w:val="34"/>
          <w:lang w:eastAsia="en-GB" w:bidi="en-GB"/>
        </w:rPr>
        <w:t xml:space="preserve"> </w:t>
      </w:r>
      <w:r w:rsidRPr="00E128A5">
        <w:rPr>
          <w:rFonts w:ascii="Sassoon Penpals Joined" w:eastAsia="Twinkl" w:hAnsi="Sassoon Penpals Joined" w:cs="Twinkl"/>
          <w:color w:val="292526"/>
          <w:sz w:val="36"/>
          <w:szCs w:val="34"/>
          <w:lang w:eastAsia="en-GB" w:bidi="en-GB"/>
        </w:rPr>
        <w:t>How</w:t>
      </w:r>
      <w:r w:rsidRPr="00E128A5">
        <w:rPr>
          <w:rFonts w:ascii="Sassoon Penpals Joined" w:eastAsia="Twinkl" w:hAnsi="Sassoon Penpals Joined" w:cs="Twinkl"/>
          <w:color w:val="292526"/>
          <w:spacing w:val="-6"/>
          <w:sz w:val="36"/>
          <w:szCs w:val="34"/>
          <w:lang w:eastAsia="en-GB" w:bidi="en-GB"/>
        </w:rPr>
        <w:t xml:space="preserve"> </w:t>
      </w:r>
      <w:r w:rsidRPr="00E128A5">
        <w:rPr>
          <w:rFonts w:ascii="Sassoon Penpals Joined" w:eastAsia="Twinkl" w:hAnsi="Sassoon Penpals Joined" w:cs="Twinkl"/>
          <w:color w:val="292526"/>
          <w:sz w:val="36"/>
          <w:szCs w:val="34"/>
          <w:lang w:eastAsia="en-GB" w:bidi="en-GB"/>
        </w:rPr>
        <w:t>do</w:t>
      </w:r>
      <w:r w:rsidRPr="00E128A5">
        <w:rPr>
          <w:rFonts w:ascii="Sassoon Penpals Joined" w:eastAsia="Twinkl" w:hAnsi="Sassoon Penpals Joined" w:cs="Twinkl"/>
          <w:color w:val="292526"/>
          <w:spacing w:val="-6"/>
          <w:sz w:val="36"/>
          <w:szCs w:val="34"/>
          <w:lang w:eastAsia="en-GB" w:bidi="en-GB"/>
        </w:rPr>
        <w:t xml:space="preserve"> </w:t>
      </w:r>
      <w:r w:rsidRPr="00E128A5">
        <w:rPr>
          <w:rFonts w:ascii="Sassoon Penpals Joined" w:eastAsia="Twinkl" w:hAnsi="Sassoon Penpals Joined" w:cs="Twinkl"/>
          <w:color w:val="292526"/>
          <w:sz w:val="36"/>
          <w:szCs w:val="34"/>
          <w:lang w:eastAsia="en-GB" w:bidi="en-GB"/>
        </w:rPr>
        <w:t>you</w:t>
      </w:r>
      <w:r w:rsidRPr="00E128A5">
        <w:rPr>
          <w:rFonts w:ascii="Sassoon Penpals Joined" w:eastAsia="Twinkl" w:hAnsi="Sassoon Penpals Joined" w:cs="Twinkl"/>
          <w:color w:val="292526"/>
          <w:spacing w:val="-6"/>
          <w:sz w:val="36"/>
          <w:szCs w:val="34"/>
          <w:lang w:eastAsia="en-GB" w:bidi="en-GB"/>
        </w:rPr>
        <w:t xml:space="preserve"> </w:t>
      </w:r>
      <w:r w:rsidRPr="00E128A5">
        <w:rPr>
          <w:rFonts w:ascii="Sassoon Penpals Joined" w:eastAsia="Twinkl" w:hAnsi="Sassoon Penpals Joined" w:cs="Twinkl"/>
          <w:color w:val="292526"/>
          <w:sz w:val="36"/>
          <w:szCs w:val="34"/>
          <w:lang w:eastAsia="en-GB" w:bidi="en-GB"/>
        </w:rPr>
        <w:t>look</w:t>
      </w:r>
      <w:r w:rsidRPr="00E128A5">
        <w:rPr>
          <w:rFonts w:ascii="Sassoon Penpals Joined" w:eastAsia="Twinkl" w:hAnsi="Sassoon Penpals Joined" w:cs="Twinkl"/>
          <w:color w:val="292526"/>
          <w:spacing w:val="-6"/>
          <w:sz w:val="36"/>
          <w:szCs w:val="34"/>
          <w:lang w:eastAsia="en-GB" w:bidi="en-GB"/>
        </w:rPr>
        <w:t xml:space="preserve"> </w:t>
      </w:r>
      <w:r w:rsidRPr="00E128A5">
        <w:rPr>
          <w:rFonts w:ascii="Sassoon Penpals Joined" w:eastAsia="Twinkl" w:hAnsi="Sassoon Penpals Joined" w:cs="Twinkl"/>
          <w:color w:val="292526"/>
          <w:sz w:val="36"/>
          <w:szCs w:val="34"/>
          <w:lang w:eastAsia="en-GB" w:bidi="en-GB"/>
        </w:rPr>
        <w:t>after</w:t>
      </w:r>
      <w:r w:rsidRPr="00E128A5">
        <w:rPr>
          <w:rFonts w:ascii="Sassoon Penpals Joined" w:eastAsia="Twinkl" w:hAnsi="Sassoon Penpals Joined" w:cs="Twinkl"/>
          <w:color w:val="292526"/>
          <w:spacing w:val="-6"/>
          <w:sz w:val="36"/>
          <w:szCs w:val="34"/>
          <w:lang w:eastAsia="en-GB" w:bidi="en-GB"/>
        </w:rPr>
        <w:t xml:space="preserve"> </w:t>
      </w:r>
      <w:r w:rsidRPr="00E128A5">
        <w:rPr>
          <w:rFonts w:ascii="Sassoon Penpals Joined" w:eastAsia="Twinkl" w:hAnsi="Sassoon Penpals Joined" w:cs="Twinkl"/>
          <w:color w:val="292526"/>
          <w:sz w:val="36"/>
          <w:szCs w:val="34"/>
          <w:lang w:eastAsia="en-GB" w:bidi="en-GB"/>
        </w:rPr>
        <w:t>yourself?</w:t>
      </w:r>
      <w:r w:rsidRPr="00E128A5">
        <w:rPr>
          <w:rFonts w:ascii="Sassoon Penpals Joined" w:eastAsia="Twinkl" w:hAnsi="Sassoon Penpals Joined" w:cs="Twinkl"/>
          <w:color w:val="292526"/>
          <w:spacing w:val="-6"/>
          <w:sz w:val="36"/>
          <w:szCs w:val="34"/>
          <w:lang w:eastAsia="en-GB" w:bidi="en-GB"/>
        </w:rPr>
        <w:t xml:space="preserve"> </w:t>
      </w:r>
      <w:r w:rsidRPr="00E128A5">
        <w:rPr>
          <w:rFonts w:ascii="Sassoon Penpals Joined" w:eastAsia="Twinkl" w:hAnsi="Sassoon Penpals Joined" w:cs="Twinkl"/>
          <w:color w:val="292526"/>
          <w:sz w:val="36"/>
          <w:szCs w:val="34"/>
          <w:lang w:eastAsia="en-GB" w:bidi="en-GB"/>
        </w:rPr>
        <w:t>Can</w:t>
      </w:r>
      <w:r w:rsidRPr="00E128A5">
        <w:rPr>
          <w:rFonts w:ascii="Sassoon Penpals Joined" w:eastAsia="Twinkl" w:hAnsi="Sassoon Penpals Joined" w:cs="Twinkl"/>
          <w:color w:val="292526"/>
          <w:spacing w:val="-6"/>
          <w:sz w:val="36"/>
          <w:szCs w:val="34"/>
          <w:lang w:eastAsia="en-GB" w:bidi="en-GB"/>
        </w:rPr>
        <w:t xml:space="preserve"> </w:t>
      </w:r>
      <w:r w:rsidRPr="00E128A5">
        <w:rPr>
          <w:rFonts w:ascii="Sassoon Penpals Joined" w:eastAsia="Twinkl" w:hAnsi="Sassoon Penpals Joined" w:cs="Twinkl"/>
          <w:color w:val="292526"/>
          <w:sz w:val="36"/>
          <w:szCs w:val="34"/>
          <w:lang w:eastAsia="en-GB" w:bidi="en-GB"/>
        </w:rPr>
        <w:t xml:space="preserve">you </w:t>
      </w:r>
      <w:r w:rsidRPr="00E128A5">
        <w:rPr>
          <w:rFonts w:ascii="Sassoon Penpals Joined" w:eastAsia="Twinkl" w:hAnsi="Sassoon Penpals Joined" w:cs="Twinkl"/>
          <w:color w:val="292526"/>
          <w:spacing w:val="-3"/>
          <w:sz w:val="36"/>
          <w:szCs w:val="34"/>
          <w:lang w:eastAsia="en-GB" w:bidi="en-GB"/>
        </w:rPr>
        <w:t xml:space="preserve">draw </w:t>
      </w:r>
      <w:r w:rsidRPr="00E128A5">
        <w:rPr>
          <w:rFonts w:ascii="Sassoon Penpals Joined" w:eastAsia="Twinkl" w:hAnsi="Sassoon Penpals Joined" w:cs="Twinkl"/>
          <w:color w:val="292526"/>
          <w:sz w:val="36"/>
          <w:szCs w:val="34"/>
          <w:lang w:eastAsia="en-GB" w:bidi="en-GB"/>
        </w:rPr>
        <w:t>a picture in each box to match the</w:t>
      </w:r>
      <w:r w:rsidRPr="00E128A5">
        <w:rPr>
          <w:rFonts w:ascii="Sassoon Penpals Joined" w:eastAsia="Twinkl" w:hAnsi="Sassoon Penpals Joined" w:cs="Twinkl"/>
          <w:color w:val="292526"/>
          <w:spacing w:val="1"/>
          <w:sz w:val="36"/>
          <w:szCs w:val="34"/>
          <w:lang w:eastAsia="en-GB" w:bidi="en-GB"/>
        </w:rPr>
        <w:t xml:space="preserve"> </w:t>
      </w:r>
      <w:r w:rsidRPr="00E128A5">
        <w:rPr>
          <w:rFonts w:ascii="Sassoon Penpals Joined" w:eastAsia="Twinkl" w:hAnsi="Sassoon Penpals Joined" w:cs="Twinkl"/>
          <w:color w:val="292526"/>
          <w:sz w:val="36"/>
          <w:szCs w:val="34"/>
          <w:lang w:eastAsia="en-GB" w:bidi="en-GB"/>
        </w:rPr>
        <w:t>sentence?</w:t>
      </w:r>
    </w:p>
    <w:p w14:paraId="36F16643" w14:textId="6B982530" w:rsidR="00252943" w:rsidRPr="00E128A5" w:rsidRDefault="00252943" w:rsidP="00252943">
      <w:pPr>
        <w:widowControl w:val="0"/>
        <w:autoSpaceDE w:val="0"/>
        <w:autoSpaceDN w:val="0"/>
        <w:spacing w:before="2" w:after="0" w:line="240" w:lineRule="auto"/>
        <w:rPr>
          <w:rFonts w:ascii="Sassoon Penpals Joined" w:eastAsia="Twinkl" w:hAnsi="Sassoon Penpals Joined" w:cs="Twinkl"/>
          <w:sz w:val="9"/>
          <w:szCs w:val="32"/>
          <w:lang w:eastAsia="en-GB" w:bidi="en-GB"/>
        </w:rPr>
      </w:pPr>
      <w:r w:rsidRPr="00E128A5">
        <w:rPr>
          <w:rFonts w:ascii="Sassoon Penpals Joined" w:eastAsia="Twinkl" w:hAnsi="Sassoon Penpals Joined" w:cs="Twinkl"/>
          <w:noProof/>
          <w:sz w:val="32"/>
          <w:szCs w:val="32"/>
          <w:lang w:eastAsia="en-GB"/>
        </w:rPr>
        <mc:AlternateContent>
          <mc:Choice Requires="wpg">
            <w:drawing>
              <wp:anchor distT="0" distB="0" distL="0" distR="0" simplePos="0" relativeHeight="251662336" behindDoc="1" locked="0" layoutInCell="1" allowOverlap="1" wp14:anchorId="0D7B611D" wp14:editId="4E30F9EA">
                <wp:simplePos x="0" y="0"/>
                <wp:positionH relativeFrom="page">
                  <wp:posOffset>360045</wp:posOffset>
                </wp:positionH>
                <wp:positionV relativeFrom="paragraph">
                  <wp:posOffset>2722880</wp:posOffset>
                </wp:positionV>
                <wp:extent cx="3345815" cy="2488565"/>
                <wp:effectExtent l="0" t="0" r="6985" b="6985"/>
                <wp:wrapTopAndBottom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45815" cy="2488565"/>
                          <a:chOff x="566" y="4279"/>
                          <a:chExt cx="5269" cy="3919"/>
                        </a:xfrm>
                      </wpg:grpSpPr>
                      <wps:wsp>
                        <wps:cNvPr id="8" name="Freeform 12"/>
                        <wps:cNvSpPr>
                          <a:spLocks/>
                        </wps:cNvSpPr>
                        <wps:spPr bwMode="auto">
                          <a:xfrm>
                            <a:off x="576" y="4289"/>
                            <a:ext cx="5066" cy="3899"/>
                          </a:xfrm>
                          <a:custGeom>
                            <a:avLst/>
                            <a:gdLst>
                              <a:gd name="T0" fmla="+- 0 917 577"/>
                              <a:gd name="T1" fmla="*/ T0 w 5066"/>
                              <a:gd name="T2" fmla="+- 0 4289 4289"/>
                              <a:gd name="T3" fmla="*/ 4289 h 3899"/>
                              <a:gd name="T4" fmla="+- 0 720 577"/>
                              <a:gd name="T5" fmla="*/ T4 w 5066"/>
                              <a:gd name="T6" fmla="+- 0 4295 4289"/>
                              <a:gd name="T7" fmla="*/ 4295 h 3899"/>
                              <a:gd name="T8" fmla="+- 0 619 577"/>
                              <a:gd name="T9" fmla="*/ T8 w 5066"/>
                              <a:gd name="T10" fmla="+- 0 4332 4289"/>
                              <a:gd name="T11" fmla="*/ 4332 h 3899"/>
                              <a:gd name="T12" fmla="+- 0 582 577"/>
                              <a:gd name="T13" fmla="*/ T12 w 5066"/>
                              <a:gd name="T14" fmla="+- 0 4433 4289"/>
                              <a:gd name="T15" fmla="*/ 4433 h 3899"/>
                              <a:gd name="T16" fmla="+- 0 577 577"/>
                              <a:gd name="T17" fmla="*/ T16 w 5066"/>
                              <a:gd name="T18" fmla="+- 0 4630 4289"/>
                              <a:gd name="T19" fmla="*/ 4630 h 3899"/>
                              <a:gd name="T20" fmla="+- 0 577 577"/>
                              <a:gd name="T21" fmla="*/ T20 w 5066"/>
                              <a:gd name="T22" fmla="+- 0 7847 4289"/>
                              <a:gd name="T23" fmla="*/ 7847 h 3899"/>
                              <a:gd name="T24" fmla="+- 0 582 577"/>
                              <a:gd name="T25" fmla="*/ T24 w 5066"/>
                              <a:gd name="T26" fmla="+- 0 8044 4289"/>
                              <a:gd name="T27" fmla="*/ 8044 h 3899"/>
                              <a:gd name="T28" fmla="+- 0 619 577"/>
                              <a:gd name="T29" fmla="*/ T28 w 5066"/>
                              <a:gd name="T30" fmla="+- 0 8145 4289"/>
                              <a:gd name="T31" fmla="*/ 8145 h 3899"/>
                              <a:gd name="T32" fmla="+- 0 720 577"/>
                              <a:gd name="T33" fmla="*/ T32 w 5066"/>
                              <a:gd name="T34" fmla="+- 0 8182 4289"/>
                              <a:gd name="T35" fmla="*/ 8182 h 3899"/>
                              <a:gd name="T36" fmla="+- 0 917 577"/>
                              <a:gd name="T37" fmla="*/ T36 w 5066"/>
                              <a:gd name="T38" fmla="+- 0 8188 4289"/>
                              <a:gd name="T39" fmla="*/ 8188 h 3899"/>
                              <a:gd name="T40" fmla="+- 0 5302 577"/>
                              <a:gd name="T41" fmla="*/ T40 w 5066"/>
                              <a:gd name="T42" fmla="+- 0 8188 4289"/>
                              <a:gd name="T43" fmla="*/ 8188 h 3899"/>
                              <a:gd name="T44" fmla="+- 0 5498 577"/>
                              <a:gd name="T45" fmla="*/ T44 w 5066"/>
                              <a:gd name="T46" fmla="+- 0 8182 4289"/>
                              <a:gd name="T47" fmla="*/ 8182 h 3899"/>
                              <a:gd name="T48" fmla="+- 0 5599 577"/>
                              <a:gd name="T49" fmla="*/ T48 w 5066"/>
                              <a:gd name="T50" fmla="+- 0 8145 4289"/>
                              <a:gd name="T51" fmla="*/ 8145 h 3899"/>
                              <a:gd name="T52" fmla="+- 0 5637 577"/>
                              <a:gd name="T53" fmla="*/ T52 w 5066"/>
                              <a:gd name="T54" fmla="+- 0 8044 4289"/>
                              <a:gd name="T55" fmla="*/ 8044 h 3899"/>
                              <a:gd name="T56" fmla="+- 0 5642 577"/>
                              <a:gd name="T57" fmla="*/ T56 w 5066"/>
                              <a:gd name="T58" fmla="+- 0 7847 4289"/>
                              <a:gd name="T59" fmla="*/ 7847 h 3899"/>
                              <a:gd name="T60" fmla="+- 0 5642 577"/>
                              <a:gd name="T61" fmla="*/ T60 w 5066"/>
                              <a:gd name="T62" fmla="+- 0 4630 4289"/>
                              <a:gd name="T63" fmla="*/ 4630 h 3899"/>
                              <a:gd name="T64" fmla="+- 0 5637 577"/>
                              <a:gd name="T65" fmla="*/ T64 w 5066"/>
                              <a:gd name="T66" fmla="+- 0 4433 4289"/>
                              <a:gd name="T67" fmla="*/ 4433 h 3899"/>
                              <a:gd name="T68" fmla="+- 0 5599 577"/>
                              <a:gd name="T69" fmla="*/ T68 w 5066"/>
                              <a:gd name="T70" fmla="+- 0 4332 4289"/>
                              <a:gd name="T71" fmla="*/ 4332 h 3899"/>
                              <a:gd name="T72" fmla="+- 0 5498 577"/>
                              <a:gd name="T73" fmla="*/ T72 w 5066"/>
                              <a:gd name="T74" fmla="+- 0 4295 4289"/>
                              <a:gd name="T75" fmla="*/ 4295 h 3899"/>
                              <a:gd name="T76" fmla="+- 0 5302 577"/>
                              <a:gd name="T77" fmla="*/ T76 w 5066"/>
                              <a:gd name="T78" fmla="+- 0 4289 4289"/>
                              <a:gd name="T79" fmla="*/ 4289 h 3899"/>
                              <a:gd name="T80" fmla="+- 0 917 577"/>
                              <a:gd name="T81" fmla="*/ T80 w 5066"/>
                              <a:gd name="T82" fmla="+- 0 4289 4289"/>
                              <a:gd name="T83" fmla="*/ 4289 h 38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66" h="3899">
                                <a:moveTo>
                                  <a:pt x="340" y="0"/>
                                </a:moveTo>
                                <a:lnTo>
                                  <a:pt x="143" y="6"/>
                                </a:lnTo>
                                <a:lnTo>
                                  <a:pt x="42" y="43"/>
                                </a:lnTo>
                                <a:lnTo>
                                  <a:pt x="5" y="144"/>
                                </a:lnTo>
                                <a:lnTo>
                                  <a:pt x="0" y="341"/>
                                </a:lnTo>
                                <a:lnTo>
                                  <a:pt x="0" y="3558"/>
                                </a:lnTo>
                                <a:lnTo>
                                  <a:pt x="5" y="3755"/>
                                </a:lnTo>
                                <a:lnTo>
                                  <a:pt x="42" y="3856"/>
                                </a:lnTo>
                                <a:lnTo>
                                  <a:pt x="143" y="3893"/>
                                </a:lnTo>
                                <a:lnTo>
                                  <a:pt x="340" y="3899"/>
                                </a:lnTo>
                                <a:lnTo>
                                  <a:pt x="4725" y="3899"/>
                                </a:lnTo>
                                <a:lnTo>
                                  <a:pt x="4921" y="3893"/>
                                </a:lnTo>
                                <a:lnTo>
                                  <a:pt x="5022" y="3856"/>
                                </a:lnTo>
                                <a:lnTo>
                                  <a:pt x="5060" y="3755"/>
                                </a:lnTo>
                                <a:lnTo>
                                  <a:pt x="5065" y="3558"/>
                                </a:lnTo>
                                <a:lnTo>
                                  <a:pt x="5065" y="341"/>
                                </a:lnTo>
                                <a:lnTo>
                                  <a:pt x="5060" y="144"/>
                                </a:lnTo>
                                <a:lnTo>
                                  <a:pt x="5022" y="43"/>
                                </a:lnTo>
                                <a:lnTo>
                                  <a:pt x="4921" y="6"/>
                                </a:lnTo>
                                <a:lnTo>
                                  <a:pt x="4725" y="0"/>
                                </a:lnTo>
                                <a:lnTo>
                                  <a:pt x="3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566" y="4279"/>
                            <a:ext cx="5269" cy="39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885F983" w14:textId="77777777" w:rsidR="00252943" w:rsidRDefault="00252943" w:rsidP="00252943">
                              <w:pPr>
                                <w:rPr>
                                  <w:sz w:val="30"/>
                                </w:rPr>
                              </w:pPr>
                            </w:p>
                            <w:p w14:paraId="06C1DBD4" w14:textId="61EDF97D" w:rsidR="00252943" w:rsidRPr="00E128A5" w:rsidRDefault="00252943" w:rsidP="00252943">
                              <w:pPr>
                                <w:spacing w:line="261" w:lineRule="auto"/>
                                <w:ind w:left="360" w:right="985"/>
                                <w:rPr>
                                  <w:rFonts w:ascii="Sassoon Penpals Joined" w:hAnsi="Sassoon Penpals Joined"/>
                                  <w:sz w:val="28"/>
                                  <w:szCs w:val="20"/>
                                </w:rPr>
                              </w:pPr>
                              <w:r w:rsidRPr="00E128A5">
                                <w:rPr>
                                  <w:rFonts w:ascii="Sassoon Penpals Joined" w:hAnsi="Sassoon Penpals Joined"/>
                                  <w:color w:val="292526"/>
                                  <w:sz w:val="28"/>
                                  <w:szCs w:val="20"/>
                                </w:rPr>
                                <w:t>To look after yourself, you need to look after your personal hygiene.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7B611D" id="Group 7" o:spid="_x0000_s1027" style="position:absolute;margin-left:28.35pt;margin-top:214.4pt;width:263.45pt;height:195.95pt;z-index:-251654144;mso-wrap-distance-left:0;mso-wrap-distance-right:0;mso-position-horizontal-relative:page" coordorigin="566,4279" coordsize="5269,39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">
                <v:shape id="Freeform 12" o:spid="_x0000_s1028" style="position:absolute;left:576;top:4289;width:5066;height:3899;visibility:visible;mso-wrap-style:square;v-text-anchor:top" coordsize="5066,38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" path="m340,l143,6,42,43,5,144,,341,,3558r5,197l42,3856r101,37l340,3899r4385,l4921,3893r101,-37l5060,3755r5,-197l5065,341r-5,-197l5022,43,4921,6,4725,,340,xe" filled="f" strokecolor="#292526" strokeweight="1pt">
                  <v:path arrowok="t" o:connecttype="custom" o:connectlocs="340,4289;143,4295;42,4332;5,4433;0,4630;0,7847;5,8044;42,8145;143,8182;340,8188;4725,8188;4921,8182;5022,8145;5060,8044;5065,7847;5065,4630;5060,4433;5022,4332;4921,4295;4725,4289;340,4289" o:connectangles="0,0,0,0,0,0,0,0,0,0,0,0,0,0,0,0,0,0,0,0,0"/>
                </v:shape>
                <v:shape id="Text Box 13" o:spid="_x0000_s1029" type="#_x0000_t202" style="position:absolute;left:566;top:4279;width:5269;height:39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3885F983" w14:textId="77777777" w:rsidR="00252943" w:rsidRDefault="00252943" w:rsidP="00252943">
                        <w:pPr>
                          <w:rPr>
                            <w:sz w:val="30"/>
                          </w:rPr>
                        </w:pPr>
                      </w:p>
                      <w:p w14:paraId="06C1DBD4" w14:textId="61EDF97D" w:rsidR="00252943" w:rsidRPr="00E128A5" w:rsidRDefault="00252943" w:rsidP="00252943">
                        <w:pPr>
                          <w:spacing w:line="261" w:lineRule="auto"/>
                          <w:ind w:left="360" w:right="985"/>
                          <w:rPr>
                            <w:rFonts w:ascii="Sassoon Penpals Joined" w:hAnsi="Sassoon Penpals Joined"/>
                            <w:sz w:val="28"/>
                            <w:szCs w:val="20"/>
                          </w:rPr>
                        </w:pPr>
                        <w:r w:rsidRPr="00E128A5">
                          <w:rPr>
                            <w:rFonts w:ascii="Sassoon Penpals Joined" w:hAnsi="Sassoon Penpals Joined"/>
                            <w:color w:val="292526"/>
                            <w:sz w:val="28"/>
                            <w:szCs w:val="20"/>
                          </w:rPr>
                          <w:t>To look after yourself, you need to look after your personal hygiene.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E128A5">
        <w:rPr>
          <w:rFonts w:ascii="Sassoon Penpals Joined" w:eastAsia="Twinkl" w:hAnsi="Sassoon Penpals Joined" w:cs="Twinkl"/>
          <w:noProof/>
          <w:sz w:val="32"/>
          <w:szCs w:val="32"/>
          <w:lang w:eastAsia="en-GB"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5D6354B5" wp14:editId="43CBBEC6">
                <wp:simplePos x="0" y="0"/>
                <wp:positionH relativeFrom="page">
                  <wp:posOffset>365760</wp:posOffset>
                </wp:positionH>
                <wp:positionV relativeFrom="paragraph">
                  <wp:posOffset>99060</wp:posOffset>
                </wp:positionV>
                <wp:extent cx="3221990" cy="2475865"/>
                <wp:effectExtent l="0" t="0" r="16510" b="19685"/>
                <wp:wrapTopAndBottom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21990" cy="2475865"/>
                          <a:chOff x="568" y="159"/>
                          <a:chExt cx="5074" cy="3899"/>
                        </a:xfrm>
                      </wpg:grpSpPr>
                      <wps:wsp>
                        <wps:cNvPr id="17" name="Freeform 3"/>
                        <wps:cNvSpPr>
                          <a:spLocks/>
                        </wps:cNvSpPr>
                        <wps:spPr bwMode="auto">
                          <a:xfrm>
                            <a:off x="576" y="159"/>
                            <a:ext cx="5066" cy="3899"/>
                          </a:xfrm>
                          <a:custGeom>
                            <a:avLst/>
                            <a:gdLst>
                              <a:gd name="T0" fmla="+- 0 917 577"/>
                              <a:gd name="T1" fmla="*/ T0 w 5066"/>
                              <a:gd name="T2" fmla="+- 0 159 159"/>
                              <a:gd name="T3" fmla="*/ 159 h 3899"/>
                              <a:gd name="T4" fmla="+- 0 720 577"/>
                              <a:gd name="T5" fmla="*/ T4 w 5066"/>
                              <a:gd name="T6" fmla="+- 0 165 159"/>
                              <a:gd name="T7" fmla="*/ 165 h 3899"/>
                              <a:gd name="T8" fmla="+- 0 619 577"/>
                              <a:gd name="T9" fmla="*/ T8 w 5066"/>
                              <a:gd name="T10" fmla="+- 0 202 159"/>
                              <a:gd name="T11" fmla="*/ 202 h 3899"/>
                              <a:gd name="T12" fmla="+- 0 582 577"/>
                              <a:gd name="T13" fmla="*/ T12 w 5066"/>
                              <a:gd name="T14" fmla="+- 0 303 159"/>
                              <a:gd name="T15" fmla="*/ 303 h 3899"/>
                              <a:gd name="T16" fmla="+- 0 577 577"/>
                              <a:gd name="T17" fmla="*/ T16 w 5066"/>
                              <a:gd name="T18" fmla="+- 0 499 159"/>
                              <a:gd name="T19" fmla="*/ 499 h 3899"/>
                              <a:gd name="T20" fmla="+- 0 577 577"/>
                              <a:gd name="T21" fmla="*/ T20 w 5066"/>
                              <a:gd name="T22" fmla="+- 0 3717 159"/>
                              <a:gd name="T23" fmla="*/ 3717 h 3899"/>
                              <a:gd name="T24" fmla="+- 0 582 577"/>
                              <a:gd name="T25" fmla="*/ T24 w 5066"/>
                              <a:gd name="T26" fmla="+- 0 3914 159"/>
                              <a:gd name="T27" fmla="*/ 3914 h 3899"/>
                              <a:gd name="T28" fmla="+- 0 619 577"/>
                              <a:gd name="T29" fmla="*/ T28 w 5066"/>
                              <a:gd name="T30" fmla="+- 0 4015 159"/>
                              <a:gd name="T31" fmla="*/ 4015 h 3899"/>
                              <a:gd name="T32" fmla="+- 0 720 577"/>
                              <a:gd name="T33" fmla="*/ T32 w 5066"/>
                              <a:gd name="T34" fmla="+- 0 4052 159"/>
                              <a:gd name="T35" fmla="*/ 4052 h 3899"/>
                              <a:gd name="T36" fmla="+- 0 917 577"/>
                              <a:gd name="T37" fmla="*/ T36 w 5066"/>
                              <a:gd name="T38" fmla="+- 0 4057 159"/>
                              <a:gd name="T39" fmla="*/ 4057 h 3899"/>
                              <a:gd name="T40" fmla="+- 0 5302 577"/>
                              <a:gd name="T41" fmla="*/ T40 w 5066"/>
                              <a:gd name="T42" fmla="+- 0 4057 159"/>
                              <a:gd name="T43" fmla="*/ 4057 h 3899"/>
                              <a:gd name="T44" fmla="+- 0 5498 577"/>
                              <a:gd name="T45" fmla="*/ T44 w 5066"/>
                              <a:gd name="T46" fmla="+- 0 4052 159"/>
                              <a:gd name="T47" fmla="*/ 4052 h 3899"/>
                              <a:gd name="T48" fmla="+- 0 5599 577"/>
                              <a:gd name="T49" fmla="*/ T48 w 5066"/>
                              <a:gd name="T50" fmla="+- 0 4015 159"/>
                              <a:gd name="T51" fmla="*/ 4015 h 3899"/>
                              <a:gd name="T52" fmla="+- 0 5637 577"/>
                              <a:gd name="T53" fmla="*/ T52 w 5066"/>
                              <a:gd name="T54" fmla="+- 0 3914 159"/>
                              <a:gd name="T55" fmla="*/ 3914 h 3899"/>
                              <a:gd name="T56" fmla="+- 0 5642 577"/>
                              <a:gd name="T57" fmla="*/ T56 w 5066"/>
                              <a:gd name="T58" fmla="+- 0 3717 159"/>
                              <a:gd name="T59" fmla="*/ 3717 h 3899"/>
                              <a:gd name="T60" fmla="+- 0 5642 577"/>
                              <a:gd name="T61" fmla="*/ T60 w 5066"/>
                              <a:gd name="T62" fmla="+- 0 499 159"/>
                              <a:gd name="T63" fmla="*/ 499 h 3899"/>
                              <a:gd name="T64" fmla="+- 0 5637 577"/>
                              <a:gd name="T65" fmla="*/ T64 w 5066"/>
                              <a:gd name="T66" fmla="+- 0 303 159"/>
                              <a:gd name="T67" fmla="*/ 303 h 3899"/>
                              <a:gd name="T68" fmla="+- 0 5599 577"/>
                              <a:gd name="T69" fmla="*/ T68 w 5066"/>
                              <a:gd name="T70" fmla="+- 0 202 159"/>
                              <a:gd name="T71" fmla="*/ 202 h 3899"/>
                              <a:gd name="T72" fmla="+- 0 5498 577"/>
                              <a:gd name="T73" fmla="*/ T72 w 5066"/>
                              <a:gd name="T74" fmla="+- 0 165 159"/>
                              <a:gd name="T75" fmla="*/ 165 h 3899"/>
                              <a:gd name="T76" fmla="+- 0 5302 577"/>
                              <a:gd name="T77" fmla="*/ T76 w 5066"/>
                              <a:gd name="T78" fmla="+- 0 159 159"/>
                              <a:gd name="T79" fmla="*/ 159 h 3899"/>
                              <a:gd name="T80" fmla="+- 0 917 577"/>
                              <a:gd name="T81" fmla="*/ T80 w 5066"/>
                              <a:gd name="T82" fmla="+- 0 159 159"/>
                              <a:gd name="T83" fmla="*/ 159 h 38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66" h="3899">
                                <a:moveTo>
                                  <a:pt x="340" y="0"/>
                                </a:moveTo>
                                <a:lnTo>
                                  <a:pt x="143" y="6"/>
                                </a:lnTo>
                                <a:lnTo>
                                  <a:pt x="42" y="43"/>
                                </a:lnTo>
                                <a:lnTo>
                                  <a:pt x="5" y="144"/>
                                </a:lnTo>
                                <a:lnTo>
                                  <a:pt x="0" y="340"/>
                                </a:lnTo>
                                <a:lnTo>
                                  <a:pt x="0" y="3558"/>
                                </a:lnTo>
                                <a:lnTo>
                                  <a:pt x="5" y="3755"/>
                                </a:lnTo>
                                <a:lnTo>
                                  <a:pt x="42" y="3856"/>
                                </a:lnTo>
                                <a:lnTo>
                                  <a:pt x="143" y="3893"/>
                                </a:lnTo>
                                <a:lnTo>
                                  <a:pt x="340" y="3898"/>
                                </a:lnTo>
                                <a:lnTo>
                                  <a:pt x="4725" y="3898"/>
                                </a:lnTo>
                                <a:lnTo>
                                  <a:pt x="4921" y="3893"/>
                                </a:lnTo>
                                <a:lnTo>
                                  <a:pt x="5022" y="3856"/>
                                </a:lnTo>
                                <a:lnTo>
                                  <a:pt x="5060" y="3755"/>
                                </a:lnTo>
                                <a:lnTo>
                                  <a:pt x="5065" y="3558"/>
                                </a:lnTo>
                                <a:lnTo>
                                  <a:pt x="5065" y="340"/>
                                </a:lnTo>
                                <a:lnTo>
                                  <a:pt x="5060" y="144"/>
                                </a:lnTo>
                                <a:lnTo>
                                  <a:pt x="5022" y="43"/>
                                </a:lnTo>
                                <a:lnTo>
                                  <a:pt x="4921" y="6"/>
                                </a:lnTo>
                                <a:lnTo>
                                  <a:pt x="4725" y="0"/>
                                </a:lnTo>
                                <a:lnTo>
                                  <a:pt x="3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568" y="159"/>
                            <a:ext cx="5074" cy="13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F86990A" w14:textId="77777777" w:rsidR="00252943" w:rsidRPr="00E128A5" w:rsidRDefault="00252943" w:rsidP="00252943">
                              <w:pPr>
                                <w:rPr>
                                  <w:rFonts w:ascii="Sassoon Penpals Joined" w:hAnsi="Sassoon Penpals Joined"/>
                                  <w:sz w:val="30"/>
                                </w:rPr>
                              </w:pPr>
                            </w:p>
                            <w:p w14:paraId="79AA0399" w14:textId="7DBF71BC" w:rsidR="00252943" w:rsidRPr="00E128A5" w:rsidRDefault="00252943" w:rsidP="00252943">
                              <w:pPr>
                                <w:spacing w:line="261" w:lineRule="auto"/>
                                <w:ind w:left="360" w:right="358"/>
                                <w:jc w:val="both"/>
                                <w:rPr>
                                  <w:rFonts w:ascii="Sassoon Penpals Joined" w:hAnsi="Sassoon Penpals Joined"/>
                                  <w:sz w:val="28"/>
                                  <w:szCs w:val="20"/>
                                </w:rPr>
                              </w:pPr>
                              <w:r w:rsidRPr="00E128A5">
                                <w:rPr>
                                  <w:rFonts w:ascii="Sassoon Penpals Joined" w:hAnsi="Sassoon Penpals Joined"/>
                                  <w:color w:val="292526"/>
                                  <w:spacing w:val="-12"/>
                                  <w:sz w:val="28"/>
                                  <w:szCs w:val="20"/>
                                </w:rPr>
                                <w:t>To look after yourself, you need to talk to others about how you are feeling.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6354B5" id="Group 16" o:spid="_x0000_s1030" style="position:absolute;margin-left:28.8pt;margin-top:7.8pt;width:253.7pt;height:194.95pt;z-index:-251657216;mso-wrap-distance-left:0;mso-wrap-distance-right:0;mso-position-horizontal-relative:page" coordorigin="568,159" coordsize="5074,38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">
                <v:shape id="Freeform 3" o:spid="_x0000_s1031" style="position:absolute;left:576;top:159;width:5066;height:3899;visibility:visible;mso-wrap-style:square;v-text-anchor:top" coordsize="5066,38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" path="m340,l143,6,42,43,5,144,,340,,3558r5,197l42,3856r101,37l340,3898r4385,l4921,3893r101,-37l5060,3755r5,-197l5065,340r-5,-196l5022,43,4921,6,4725,,340,xe" filled="f" strokecolor="#292526" strokeweight="1pt">
                  <v:path arrowok="t" o:connecttype="custom" o:connectlocs="340,159;143,165;42,202;5,303;0,499;0,3717;5,3914;42,4015;143,4052;340,4057;4725,4057;4921,4052;5022,4015;5060,3914;5065,3717;5065,499;5060,303;5022,202;4921,165;4725,159;340,159" o:connectangles="0,0,0,0,0,0,0,0,0,0,0,0,0,0,0,0,0,0,0,0,0"/>
                </v:shape>
                <v:shape id="Text Box 4" o:spid="_x0000_s1032" type="#_x0000_t202" style="position:absolute;left:568;top:159;width:5074;height:1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4F86990A" w14:textId="77777777" w:rsidR="00252943" w:rsidRPr="00E128A5" w:rsidRDefault="00252943" w:rsidP="00252943">
                        <w:pPr>
                          <w:rPr>
                            <w:rFonts w:ascii="Sassoon Penpals Joined" w:hAnsi="Sassoon Penpals Joined"/>
                            <w:sz w:val="30"/>
                          </w:rPr>
                        </w:pPr>
                      </w:p>
                      <w:p w14:paraId="79AA0399" w14:textId="7DBF71BC" w:rsidR="00252943" w:rsidRPr="00E128A5" w:rsidRDefault="00252943" w:rsidP="00252943">
                        <w:pPr>
                          <w:spacing w:line="261" w:lineRule="auto"/>
                          <w:ind w:left="360" w:right="358"/>
                          <w:jc w:val="both"/>
                          <w:rPr>
                            <w:rFonts w:ascii="Sassoon Penpals Joined" w:hAnsi="Sassoon Penpals Joined"/>
                            <w:sz w:val="28"/>
                            <w:szCs w:val="20"/>
                          </w:rPr>
                        </w:pPr>
                        <w:r w:rsidRPr="00E128A5">
                          <w:rPr>
                            <w:rFonts w:ascii="Sassoon Penpals Joined" w:hAnsi="Sassoon Penpals Joined"/>
                            <w:color w:val="292526"/>
                            <w:spacing w:val="-12"/>
                            <w:sz w:val="28"/>
                            <w:szCs w:val="20"/>
                          </w:rPr>
                          <w:t>To look after yourself, you need to talk to others about how you are feeling.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E128A5">
        <w:rPr>
          <w:rFonts w:ascii="Sassoon Penpals Joined" w:eastAsia="Twinkl" w:hAnsi="Sassoon Penpals Joined" w:cs="Twinkl"/>
          <w:noProof/>
          <w:sz w:val="32"/>
          <w:szCs w:val="32"/>
          <w:lang w:eastAsia="en-GB"/>
        </w:rPr>
        <mc:AlternateContent>
          <mc:Choice Requires="wpg">
            <w:drawing>
              <wp:anchor distT="0" distB="0" distL="0" distR="0" simplePos="0" relativeHeight="251660288" behindDoc="1" locked="0" layoutInCell="1" allowOverlap="1" wp14:anchorId="46B59E90" wp14:editId="308F0AF6">
                <wp:simplePos x="0" y="0"/>
                <wp:positionH relativeFrom="page">
                  <wp:posOffset>3743960</wp:posOffset>
                </wp:positionH>
                <wp:positionV relativeFrom="paragraph">
                  <wp:posOffset>94615</wp:posOffset>
                </wp:positionV>
                <wp:extent cx="3229610" cy="2488565"/>
                <wp:effectExtent l="635" t="8890" r="8255" b="7620"/>
                <wp:wrapTopAndBottom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29610" cy="2488565"/>
                          <a:chOff x="5896" y="149"/>
                          <a:chExt cx="5086" cy="3919"/>
                        </a:xfrm>
                      </wpg:grpSpPr>
                      <wps:wsp>
                        <wps:cNvPr id="14" name="Freeform 6"/>
                        <wps:cNvSpPr>
                          <a:spLocks/>
                        </wps:cNvSpPr>
                        <wps:spPr bwMode="auto">
                          <a:xfrm>
                            <a:off x="5906" y="159"/>
                            <a:ext cx="5066" cy="3899"/>
                          </a:xfrm>
                          <a:custGeom>
                            <a:avLst/>
                            <a:gdLst>
                              <a:gd name="T0" fmla="+- 0 6246 5906"/>
                              <a:gd name="T1" fmla="*/ T0 w 5066"/>
                              <a:gd name="T2" fmla="+- 0 159 159"/>
                              <a:gd name="T3" fmla="*/ 159 h 3899"/>
                              <a:gd name="T4" fmla="+- 0 6050 5906"/>
                              <a:gd name="T5" fmla="*/ T4 w 5066"/>
                              <a:gd name="T6" fmla="+- 0 165 159"/>
                              <a:gd name="T7" fmla="*/ 165 h 3899"/>
                              <a:gd name="T8" fmla="+- 0 5949 5906"/>
                              <a:gd name="T9" fmla="*/ T8 w 5066"/>
                              <a:gd name="T10" fmla="+- 0 202 159"/>
                              <a:gd name="T11" fmla="*/ 202 h 3899"/>
                              <a:gd name="T12" fmla="+- 0 5911 5906"/>
                              <a:gd name="T13" fmla="*/ T12 w 5066"/>
                              <a:gd name="T14" fmla="+- 0 303 159"/>
                              <a:gd name="T15" fmla="*/ 303 h 3899"/>
                              <a:gd name="T16" fmla="+- 0 5906 5906"/>
                              <a:gd name="T17" fmla="*/ T16 w 5066"/>
                              <a:gd name="T18" fmla="+- 0 499 159"/>
                              <a:gd name="T19" fmla="*/ 499 h 3899"/>
                              <a:gd name="T20" fmla="+- 0 5906 5906"/>
                              <a:gd name="T21" fmla="*/ T20 w 5066"/>
                              <a:gd name="T22" fmla="+- 0 3717 159"/>
                              <a:gd name="T23" fmla="*/ 3717 h 3899"/>
                              <a:gd name="T24" fmla="+- 0 5911 5906"/>
                              <a:gd name="T25" fmla="*/ T24 w 5066"/>
                              <a:gd name="T26" fmla="+- 0 3914 159"/>
                              <a:gd name="T27" fmla="*/ 3914 h 3899"/>
                              <a:gd name="T28" fmla="+- 0 5949 5906"/>
                              <a:gd name="T29" fmla="*/ T28 w 5066"/>
                              <a:gd name="T30" fmla="+- 0 4015 159"/>
                              <a:gd name="T31" fmla="*/ 4015 h 3899"/>
                              <a:gd name="T32" fmla="+- 0 6050 5906"/>
                              <a:gd name="T33" fmla="*/ T32 w 5066"/>
                              <a:gd name="T34" fmla="+- 0 4052 159"/>
                              <a:gd name="T35" fmla="*/ 4052 h 3899"/>
                              <a:gd name="T36" fmla="+- 0 6246 5906"/>
                              <a:gd name="T37" fmla="*/ T36 w 5066"/>
                              <a:gd name="T38" fmla="+- 0 4057 159"/>
                              <a:gd name="T39" fmla="*/ 4057 h 3899"/>
                              <a:gd name="T40" fmla="+- 0 10631 5906"/>
                              <a:gd name="T41" fmla="*/ T40 w 5066"/>
                              <a:gd name="T42" fmla="+- 0 4057 159"/>
                              <a:gd name="T43" fmla="*/ 4057 h 3899"/>
                              <a:gd name="T44" fmla="+- 0 10828 5906"/>
                              <a:gd name="T45" fmla="*/ T44 w 5066"/>
                              <a:gd name="T46" fmla="+- 0 4052 159"/>
                              <a:gd name="T47" fmla="*/ 4052 h 3899"/>
                              <a:gd name="T48" fmla="+- 0 10929 5906"/>
                              <a:gd name="T49" fmla="*/ T48 w 5066"/>
                              <a:gd name="T50" fmla="+- 0 4015 159"/>
                              <a:gd name="T51" fmla="*/ 4015 h 3899"/>
                              <a:gd name="T52" fmla="+- 0 10966 5906"/>
                              <a:gd name="T53" fmla="*/ T52 w 5066"/>
                              <a:gd name="T54" fmla="+- 0 3914 159"/>
                              <a:gd name="T55" fmla="*/ 3914 h 3899"/>
                              <a:gd name="T56" fmla="+- 0 10971 5906"/>
                              <a:gd name="T57" fmla="*/ T56 w 5066"/>
                              <a:gd name="T58" fmla="+- 0 3717 159"/>
                              <a:gd name="T59" fmla="*/ 3717 h 3899"/>
                              <a:gd name="T60" fmla="+- 0 10971 5906"/>
                              <a:gd name="T61" fmla="*/ T60 w 5066"/>
                              <a:gd name="T62" fmla="+- 0 499 159"/>
                              <a:gd name="T63" fmla="*/ 499 h 3899"/>
                              <a:gd name="T64" fmla="+- 0 10966 5906"/>
                              <a:gd name="T65" fmla="*/ T64 w 5066"/>
                              <a:gd name="T66" fmla="+- 0 303 159"/>
                              <a:gd name="T67" fmla="*/ 303 h 3899"/>
                              <a:gd name="T68" fmla="+- 0 10929 5906"/>
                              <a:gd name="T69" fmla="*/ T68 w 5066"/>
                              <a:gd name="T70" fmla="+- 0 202 159"/>
                              <a:gd name="T71" fmla="*/ 202 h 3899"/>
                              <a:gd name="T72" fmla="+- 0 10828 5906"/>
                              <a:gd name="T73" fmla="*/ T72 w 5066"/>
                              <a:gd name="T74" fmla="+- 0 165 159"/>
                              <a:gd name="T75" fmla="*/ 165 h 3899"/>
                              <a:gd name="T76" fmla="+- 0 10631 5906"/>
                              <a:gd name="T77" fmla="*/ T76 w 5066"/>
                              <a:gd name="T78" fmla="+- 0 159 159"/>
                              <a:gd name="T79" fmla="*/ 159 h 3899"/>
                              <a:gd name="T80" fmla="+- 0 6246 5906"/>
                              <a:gd name="T81" fmla="*/ T80 w 5066"/>
                              <a:gd name="T82" fmla="+- 0 159 159"/>
                              <a:gd name="T83" fmla="*/ 159 h 38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66" h="3899">
                                <a:moveTo>
                                  <a:pt x="340" y="0"/>
                                </a:moveTo>
                                <a:lnTo>
                                  <a:pt x="144" y="6"/>
                                </a:lnTo>
                                <a:lnTo>
                                  <a:pt x="43" y="43"/>
                                </a:lnTo>
                                <a:lnTo>
                                  <a:pt x="5" y="144"/>
                                </a:lnTo>
                                <a:lnTo>
                                  <a:pt x="0" y="340"/>
                                </a:lnTo>
                                <a:lnTo>
                                  <a:pt x="0" y="3558"/>
                                </a:lnTo>
                                <a:lnTo>
                                  <a:pt x="5" y="3755"/>
                                </a:lnTo>
                                <a:lnTo>
                                  <a:pt x="43" y="3856"/>
                                </a:lnTo>
                                <a:lnTo>
                                  <a:pt x="144" y="3893"/>
                                </a:lnTo>
                                <a:lnTo>
                                  <a:pt x="340" y="3898"/>
                                </a:lnTo>
                                <a:lnTo>
                                  <a:pt x="4725" y="3898"/>
                                </a:lnTo>
                                <a:lnTo>
                                  <a:pt x="4922" y="3893"/>
                                </a:lnTo>
                                <a:lnTo>
                                  <a:pt x="5023" y="3856"/>
                                </a:lnTo>
                                <a:lnTo>
                                  <a:pt x="5060" y="3755"/>
                                </a:lnTo>
                                <a:lnTo>
                                  <a:pt x="5065" y="3558"/>
                                </a:lnTo>
                                <a:lnTo>
                                  <a:pt x="5065" y="340"/>
                                </a:lnTo>
                                <a:lnTo>
                                  <a:pt x="5060" y="144"/>
                                </a:lnTo>
                                <a:lnTo>
                                  <a:pt x="5023" y="43"/>
                                </a:lnTo>
                                <a:lnTo>
                                  <a:pt x="4922" y="6"/>
                                </a:lnTo>
                                <a:lnTo>
                                  <a:pt x="4725" y="0"/>
                                </a:lnTo>
                                <a:lnTo>
                                  <a:pt x="3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5896" y="149"/>
                            <a:ext cx="5086" cy="39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427C40C" w14:textId="77777777" w:rsidR="00252943" w:rsidRDefault="00252943" w:rsidP="00252943">
                              <w:pPr>
                                <w:rPr>
                                  <w:sz w:val="30"/>
                                </w:rPr>
                              </w:pPr>
                            </w:p>
                            <w:p w14:paraId="5498C525" w14:textId="4BAC1057" w:rsidR="00252943" w:rsidRPr="00E128A5" w:rsidRDefault="00252943" w:rsidP="00252943">
                              <w:pPr>
                                <w:spacing w:line="261" w:lineRule="auto"/>
                                <w:ind w:left="360" w:right="76"/>
                                <w:rPr>
                                  <w:rFonts w:ascii="Sassoon Penpals Joined" w:hAnsi="Sassoon Penpals Joined"/>
                                  <w:sz w:val="28"/>
                                  <w:szCs w:val="20"/>
                                </w:rPr>
                              </w:pPr>
                              <w:r w:rsidRPr="00E128A5">
                                <w:rPr>
                                  <w:rFonts w:ascii="Sassoon Penpals Joined" w:hAnsi="Sassoon Penpals Joined"/>
                                  <w:color w:val="292526"/>
                                  <w:spacing w:val="-12"/>
                                  <w:sz w:val="28"/>
                                  <w:szCs w:val="20"/>
                                </w:rPr>
                                <w:t>To look</w:t>
                              </w:r>
                              <w:r w:rsidRPr="00E128A5">
                                <w:rPr>
                                  <w:rFonts w:ascii="Sassoon Penpals Joined" w:hAnsi="Sassoon Penpals Joined"/>
                                  <w:color w:val="292526"/>
                                  <w:sz w:val="28"/>
                                  <w:szCs w:val="20"/>
                                </w:rPr>
                                <w:t xml:space="preserve"> after </w:t>
                              </w:r>
                              <w:r w:rsidRPr="00E128A5">
                                <w:rPr>
                                  <w:rFonts w:ascii="Sassoon Penpals Joined" w:hAnsi="Sassoon Penpals Joined"/>
                                  <w:color w:val="292526"/>
                                  <w:spacing w:val="-3"/>
                                  <w:sz w:val="28"/>
                                  <w:szCs w:val="20"/>
                                </w:rPr>
                                <w:t xml:space="preserve">yourself, </w:t>
                              </w:r>
                              <w:r w:rsidRPr="00E128A5">
                                <w:rPr>
                                  <w:rFonts w:ascii="Sassoon Penpals Joined" w:hAnsi="Sassoon Penpals Joined"/>
                                  <w:color w:val="292526"/>
                                  <w:sz w:val="28"/>
                                  <w:szCs w:val="20"/>
                                </w:rPr>
                                <w:t xml:space="preserve">you </w:t>
                              </w:r>
                              <w:r w:rsidRPr="00E128A5">
                                <w:rPr>
                                  <w:rFonts w:ascii="Sassoon Penpals Joined" w:hAnsi="Sassoon Penpals Joined"/>
                                  <w:color w:val="292526"/>
                                  <w:spacing w:val="-3"/>
                                  <w:sz w:val="28"/>
                                  <w:szCs w:val="20"/>
                                </w:rPr>
                                <w:t xml:space="preserve">need </w:t>
                              </w:r>
                              <w:r w:rsidRPr="00E128A5">
                                <w:rPr>
                                  <w:rFonts w:ascii="Sassoon Penpals Joined" w:hAnsi="Sassoon Penpals Joined"/>
                                  <w:color w:val="292526"/>
                                  <w:sz w:val="28"/>
                                  <w:szCs w:val="20"/>
                                </w:rPr>
                                <w:t>to eat a balanced diet.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B59E90" id="Group 13" o:spid="_x0000_s1033" style="position:absolute;margin-left:294.8pt;margin-top:7.45pt;width:254.3pt;height:195.95pt;z-index:-251656192;mso-wrap-distance-left:0;mso-wrap-distance-right:0;mso-position-horizontal-relative:page" coordorigin="5896,149" coordsize="5086,39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">
                <v:shape id="Freeform 6" o:spid="_x0000_s1034" style="position:absolute;left:5906;top:159;width:5066;height:3899;visibility:visible;mso-wrap-style:square;v-text-anchor:top" coordsize="5066,38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" path="m340,l144,6,43,43,5,144,,340,,3558r5,197l43,3856r101,37l340,3898r4385,l4922,3893r101,-37l5060,3755r5,-197l5065,340r-5,-196l5023,43,4922,6,4725,,340,xe" filled="f" strokecolor="#292526" strokeweight="1pt">
                  <v:path arrowok="t" o:connecttype="custom" o:connectlocs="340,159;144,165;43,202;5,303;0,499;0,3717;5,3914;43,4015;144,4052;340,4057;4725,4057;4922,4052;5023,4015;5060,3914;5065,3717;5065,499;5060,303;5023,202;4922,165;4725,159;340,159" o:connectangles="0,0,0,0,0,0,0,0,0,0,0,0,0,0,0,0,0,0,0,0,0"/>
                </v:shape>
                <v:shape id="Text Box 7" o:spid="_x0000_s1035" type="#_x0000_t202" style="position:absolute;left:5896;top:149;width:5086;height:39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14:paraId="1427C40C" w14:textId="77777777" w:rsidR="00252943" w:rsidRDefault="00252943" w:rsidP="00252943">
                        <w:pPr>
                          <w:rPr>
                            <w:sz w:val="30"/>
                          </w:rPr>
                        </w:pPr>
                      </w:p>
                      <w:p w14:paraId="5498C525" w14:textId="4BAC1057" w:rsidR="00252943" w:rsidRPr="00E128A5" w:rsidRDefault="00252943" w:rsidP="00252943">
                        <w:pPr>
                          <w:spacing w:line="261" w:lineRule="auto"/>
                          <w:ind w:left="360" w:right="76"/>
                          <w:rPr>
                            <w:rFonts w:ascii="Sassoon Penpals Joined" w:hAnsi="Sassoon Penpals Joined"/>
                            <w:sz w:val="28"/>
                            <w:szCs w:val="20"/>
                          </w:rPr>
                        </w:pPr>
                        <w:r w:rsidRPr="00E128A5">
                          <w:rPr>
                            <w:rFonts w:ascii="Sassoon Penpals Joined" w:hAnsi="Sassoon Penpals Joined"/>
                            <w:color w:val="292526"/>
                            <w:spacing w:val="-12"/>
                            <w:sz w:val="28"/>
                            <w:szCs w:val="20"/>
                          </w:rPr>
                          <w:t>To look</w:t>
                        </w:r>
                        <w:r w:rsidRPr="00E128A5">
                          <w:rPr>
                            <w:rFonts w:ascii="Sassoon Penpals Joined" w:hAnsi="Sassoon Penpals Joined"/>
                            <w:color w:val="292526"/>
                            <w:sz w:val="28"/>
                            <w:szCs w:val="20"/>
                          </w:rPr>
                          <w:t xml:space="preserve"> after </w:t>
                        </w:r>
                        <w:r w:rsidRPr="00E128A5">
                          <w:rPr>
                            <w:rFonts w:ascii="Sassoon Penpals Joined" w:hAnsi="Sassoon Penpals Joined"/>
                            <w:color w:val="292526"/>
                            <w:spacing w:val="-3"/>
                            <w:sz w:val="28"/>
                            <w:szCs w:val="20"/>
                          </w:rPr>
                          <w:t xml:space="preserve">yourself, </w:t>
                        </w:r>
                        <w:r w:rsidRPr="00E128A5">
                          <w:rPr>
                            <w:rFonts w:ascii="Sassoon Penpals Joined" w:hAnsi="Sassoon Penpals Joined"/>
                            <w:color w:val="292526"/>
                            <w:sz w:val="28"/>
                            <w:szCs w:val="20"/>
                          </w:rPr>
                          <w:t xml:space="preserve">you </w:t>
                        </w:r>
                        <w:r w:rsidRPr="00E128A5">
                          <w:rPr>
                            <w:rFonts w:ascii="Sassoon Penpals Joined" w:hAnsi="Sassoon Penpals Joined"/>
                            <w:color w:val="292526"/>
                            <w:spacing w:val="-3"/>
                            <w:sz w:val="28"/>
                            <w:szCs w:val="20"/>
                          </w:rPr>
                          <w:t xml:space="preserve">need </w:t>
                        </w:r>
                        <w:r w:rsidRPr="00E128A5">
                          <w:rPr>
                            <w:rFonts w:ascii="Sassoon Penpals Joined" w:hAnsi="Sassoon Penpals Joined"/>
                            <w:color w:val="292526"/>
                            <w:sz w:val="28"/>
                            <w:szCs w:val="20"/>
                          </w:rPr>
                          <w:t>to eat a balanced diet.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E128A5">
        <w:rPr>
          <w:rFonts w:ascii="Sassoon Penpals Joined" w:eastAsia="Twinkl" w:hAnsi="Sassoon Penpals Joined" w:cs="Twinkl"/>
          <w:noProof/>
          <w:sz w:val="32"/>
          <w:szCs w:val="32"/>
          <w:lang w:eastAsia="en-GB"/>
        </w:rPr>
        <mc:AlternateContent>
          <mc:Choice Requires="wpg">
            <w:drawing>
              <wp:anchor distT="0" distB="0" distL="0" distR="0" simplePos="0" relativeHeight="251661312" behindDoc="1" locked="0" layoutInCell="1" allowOverlap="1" wp14:anchorId="4090C8FD" wp14:editId="46D79D05">
                <wp:simplePos x="0" y="0"/>
                <wp:positionH relativeFrom="page">
                  <wp:posOffset>7103110</wp:posOffset>
                </wp:positionH>
                <wp:positionV relativeFrom="paragraph">
                  <wp:posOffset>94615</wp:posOffset>
                </wp:positionV>
                <wp:extent cx="3229610" cy="2488565"/>
                <wp:effectExtent l="6985" t="8890" r="1905" b="7620"/>
                <wp:wrapTopAndBottom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29610" cy="2488565"/>
                          <a:chOff x="11186" y="149"/>
                          <a:chExt cx="5086" cy="3919"/>
                        </a:xfrm>
                      </wpg:grpSpPr>
                      <wps:wsp>
                        <wps:cNvPr id="11" name="Freeform 9"/>
                        <wps:cNvSpPr>
                          <a:spLocks/>
                        </wps:cNvSpPr>
                        <wps:spPr bwMode="auto">
                          <a:xfrm>
                            <a:off x="11195" y="159"/>
                            <a:ext cx="5066" cy="3899"/>
                          </a:xfrm>
                          <a:custGeom>
                            <a:avLst/>
                            <a:gdLst>
                              <a:gd name="T0" fmla="+- 0 11536 11196"/>
                              <a:gd name="T1" fmla="*/ T0 w 5066"/>
                              <a:gd name="T2" fmla="+- 0 159 159"/>
                              <a:gd name="T3" fmla="*/ 159 h 3899"/>
                              <a:gd name="T4" fmla="+- 0 11339 11196"/>
                              <a:gd name="T5" fmla="*/ T4 w 5066"/>
                              <a:gd name="T6" fmla="+- 0 165 159"/>
                              <a:gd name="T7" fmla="*/ 165 h 3899"/>
                              <a:gd name="T8" fmla="+- 0 11238 11196"/>
                              <a:gd name="T9" fmla="*/ T8 w 5066"/>
                              <a:gd name="T10" fmla="+- 0 202 159"/>
                              <a:gd name="T11" fmla="*/ 202 h 3899"/>
                              <a:gd name="T12" fmla="+- 0 11201 11196"/>
                              <a:gd name="T13" fmla="*/ T12 w 5066"/>
                              <a:gd name="T14" fmla="+- 0 303 159"/>
                              <a:gd name="T15" fmla="*/ 303 h 3899"/>
                              <a:gd name="T16" fmla="+- 0 11196 11196"/>
                              <a:gd name="T17" fmla="*/ T16 w 5066"/>
                              <a:gd name="T18" fmla="+- 0 499 159"/>
                              <a:gd name="T19" fmla="*/ 499 h 3899"/>
                              <a:gd name="T20" fmla="+- 0 11196 11196"/>
                              <a:gd name="T21" fmla="*/ T20 w 5066"/>
                              <a:gd name="T22" fmla="+- 0 3717 159"/>
                              <a:gd name="T23" fmla="*/ 3717 h 3899"/>
                              <a:gd name="T24" fmla="+- 0 11201 11196"/>
                              <a:gd name="T25" fmla="*/ T24 w 5066"/>
                              <a:gd name="T26" fmla="+- 0 3914 159"/>
                              <a:gd name="T27" fmla="*/ 3914 h 3899"/>
                              <a:gd name="T28" fmla="+- 0 11238 11196"/>
                              <a:gd name="T29" fmla="*/ T28 w 5066"/>
                              <a:gd name="T30" fmla="+- 0 4015 159"/>
                              <a:gd name="T31" fmla="*/ 4015 h 3899"/>
                              <a:gd name="T32" fmla="+- 0 11339 11196"/>
                              <a:gd name="T33" fmla="*/ T32 w 5066"/>
                              <a:gd name="T34" fmla="+- 0 4052 159"/>
                              <a:gd name="T35" fmla="*/ 4052 h 3899"/>
                              <a:gd name="T36" fmla="+- 0 11536 11196"/>
                              <a:gd name="T37" fmla="*/ T36 w 5066"/>
                              <a:gd name="T38" fmla="+- 0 4057 159"/>
                              <a:gd name="T39" fmla="*/ 4057 h 3899"/>
                              <a:gd name="T40" fmla="+- 0 15921 11196"/>
                              <a:gd name="T41" fmla="*/ T40 w 5066"/>
                              <a:gd name="T42" fmla="+- 0 4057 159"/>
                              <a:gd name="T43" fmla="*/ 4057 h 3899"/>
                              <a:gd name="T44" fmla="+- 0 16117 11196"/>
                              <a:gd name="T45" fmla="*/ T44 w 5066"/>
                              <a:gd name="T46" fmla="+- 0 4052 159"/>
                              <a:gd name="T47" fmla="*/ 4052 h 3899"/>
                              <a:gd name="T48" fmla="+- 0 16218 11196"/>
                              <a:gd name="T49" fmla="*/ T48 w 5066"/>
                              <a:gd name="T50" fmla="+- 0 4015 159"/>
                              <a:gd name="T51" fmla="*/ 4015 h 3899"/>
                              <a:gd name="T52" fmla="+- 0 16256 11196"/>
                              <a:gd name="T53" fmla="*/ T52 w 5066"/>
                              <a:gd name="T54" fmla="+- 0 3914 159"/>
                              <a:gd name="T55" fmla="*/ 3914 h 3899"/>
                              <a:gd name="T56" fmla="+- 0 16261 11196"/>
                              <a:gd name="T57" fmla="*/ T56 w 5066"/>
                              <a:gd name="T58" fmla="+- 0 3717 159"/>
                              <a:gd name="T59" fmla="*/ 3717 h 3899"/>
                              <a:gd name="T60" fmla="+- 0 16261 11196"/>
                              <a:gd name="T61" fmla="*/ T60 w 5066"/>
                              <a:gd name="T62" fmla="+- 0 499 159"/>
                              <a:gd name="T63" fmla="*/ 499 h 3899"/>
                              <a:gd name="T64" fmla="+- 0 16256 11196"/>
                              <a:gd name="T65" fmla="*/ T64 w 5066"/>
                              <a:gd name="T66" fmla="+- 0 303 159"/>
                              <a:gd name="T67" fmla="*/ 303 h 3899"/>
                              <a:gd name="T68" fmla="+- 0 16218 11196"/>
                              <a:gd name="T69" fmla="*/ T68 w 5066"/>
                              <a:gd name="T70" fmla="+- 0 202 159"/>
                              <a:gd name="T71" fmla="*/ 202 h 3899"/>
                              <a:gd name="T72" fmla="+- 0 16117 11196"/>
                              <a:gd name="T73" fmla="*/ T72 w 5066"/>
                              <a:gd name="T74" fmla="+- 0 165 159"/>
                              <a:gd name="T75" fmla="*/ 165 h 3899"/>
                              <a:gd name="T76" fmla="+- 0 15921 11196"/>
                              <a:gd name="T77" fmla="*/ T76 w 5066"/>
                              <a:gd name="T78" fmla="+- 0 159 159"/>
                              <a:gd name="T79" fmla="*/ 159 h 3899"/>
                              <a:gd name="T80" fmla="+- 0 11536 11196"/>
                              <a:gd name="T81" fmla="*/ T80 w 5066"/>
                              <a:gd name="T82" fmla="+- 0 159 159"/>
                              <a:gd name="T83" fmla="*/ 159 h 38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66" h="3899">
                                <a:moveTo>
                                  <a:pt x="340" y="0"/>
                                </a:moveTo>
                                <a:lnTo>
                                  <a:pt x="143" y="6"/>
                                </a:lnTo>
                                <a:lnTo>
                                  <a:pt x="42" y="43"/>
                                </a:lnTo>
                                <a:lnTo>
                                  <a:pt x="5" y="144"/>
                                </a:lnTo>
                                <a:lnTo>
                                  <a:pt x="0" y="340"/>
                                </a:lnTo>
                                <a:lnTo>
                                  <a:pt x="0" y="3558"/>
                                </a:lnTo>
                                <a:lnTo>
                                  <a:pt x="5" y="3755"/>
                                </a:lnTo>
                                <a:lnTo>
                                  <a:pt x="42" y="3856"/>
                                </a:lnTo>
                                <a:lnTo>
                                  <a:pt x="143" y="3893"/>
                                </a:lnTo>
                                <a:lnTo>
                                  <a:pt x="340" y="3898"/>
                                </a:lnTo>
                                <a:lnTo>
                                  <a:pt x="4725" y="3898"/>
                                </a:lnTo>
                                <a:lnTo>
                                  <a:pt x="4921" y="3893"/>
                                </a:lnTo>
                                <a:lnTo>
                                  <a:pt x="5022" y="3856"/>
                                </a:lnTo>
                                <a:lnTo>
                                  <a:pt x="5060" y="3755"/>
                                </a:lnTo>
                                <a:lnTo>
                                  <a:pt x="5065" y="3558"/>
                                </a:lnTo>
                                <a:lnTo>
                                  <a:pt x="5065" y="340"/>
                                </a:lnTo>
                                <a:lnTo>
                                  <a:pt x="5060" y="144"/>
                                </a:lnTo>
                                <a:lnTo>
                                  <a:pt x="5022" y="43"/>
                                </a:lnTo>
                                <a:lnTo>
                                  <a:pt x="4921" y="6"/>
                                </a:lnTo>
                                <a:lnTo>
                                  <a:pt x="4725" y="0"/>
                                </a:lnTo>
                                <a:lnTo>
                                  <a:pt x="3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11185" y="149"/>
                            <a:ext cx="5086" cy="39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B24AA4" w14:textId="77777777" w:rsidR="00252943" w:rsidRDefault="00252943" w:rsidP="00252943">
                              <w:pPr>
                                <w:rPr>
                                  <w:sz w:val="30"/>
                                </w:rPr>
                              </w:pPr>
                            </w:p>
                            <w:p w14:paraId="04E64D9F" w14:textId="77777777" w:rsidR="00252943" w:rsidRPr="00E128A5" w:rsidRDefault="00252943" w:rsidP="00252943">
                              <w:pPr>
                                <w:spacing w:line="261" w:lineRule="auto"/>
                                <w:ind w:left="360" w:right="76"/>
                                <w:rPr>
                                  <w:rFonts w:ascii="Sassoon Penpals Joined" w:hAnsi="Sassoon Penpals Joined"/>
                                  <w:sz w:val="28"/>
                                  <w:szCs w:val="20"/>
                                </w:rPr>
                              </w:pPr>
                              <w:r w:rsidRPr="00E128A5">
                                <w:rPr>
                                  <w:rFonts w:ascii="Sassoon Penpals Joined" w:hAnsi="Sassoon Penpals Joined"/>
                                  <w:color w:val="292526"/>
                                  <w:spacing w:val="-12"/>
                                  <w:sz w:val="28"/>
                                  <w:szCs w:val="20"/>
                                </w:rPr>
                                <w:t xml:space="preserve">To </w:t>
                              </w:r>
                              <w:r w:rsidRPr="00E128A5">
                                <w:rPr>
                                  <w:rFonts w:ascii="Sassoon Penpals Joined" w:hAnsi="Sassoon Penpals Joined"/>
                                  <w:color w:val="292526"/>
                                  <w:sz w:val="28"/>
                                  <w:szCs w:val="20"/>
                                </w:rPr>
                                <w:t xml:space="preserve">look after </w:t>
                              </w:r>
                              <w:r w:rsidRPr="00E128A5">
                                <w:rPr>
                                  <w:rFonts w:ascii="Sassoon Penpals Joined" w:hAnsi="Sassoon Penpals Joined"/>
                                  <w:color w:val="292526"/>
                                  <w:spacing w:val="-3"/>
                                  <w:sz w:val="28"/>
                                  <w:szCs w:val="20"/>
                                </w:rPr>
                                <w:t xml:space="preserve">yourself, </w:t>
                              </w:r>
                              <w:r w:rsidRPr="00E128A5">
                                <w:rPr>
                                  <w:rFonts w:ascii="Sassoon Penpals Joined" w:hAnsi="Sassoon Penpals Joined"/>
                                  <w:color w:val="292526"/>
                                  <w:sz w:val="28"/>
                                  <w:szCs w:val="20"/>
                                </w:rPr>
                                <w:t xml:space="preserve">you </w:t>
                              </w:r>
                              <w:r w:rsidRPr="00E128A5">
                                <w:rPr>
                                  <w:rFonts w:ascii="Sassoon Penpals Joined" w:hAnsi="Sassoon Penpals Joined"/>
                                  <w:color w:val="292526"/>
                                  <w:spacing w:val="-3"/>
                                  <w:sz w:val="28"/>
                                  <w:szCs w:val="20"/>
                                </w:rPr>
                                <w:t xml:space="preserve">need </w:t>
                              </w:r>
                              <w:r w:rsidRPr="00E128A5">
                                <w:rPr>
                                  <w:rFonts w:ascii="Sassoon Penpals Joined" w:hAnsi="Sassoon Penpals Joined"/>
                                  <w:color w:val="292526"/>
                                  <w:sz w:val="28"/>
                                  <w:szCs w:val="20"/>
                                </w:rPr>
                                <w:t>to do some exercise.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90C8FD" id="Group 10" o:spid="_x0000_s1036" style="position:absolute;margin-left:559.3pt;margin-top:7.45pt;width:254.3pt;height:195.95pt;z-index:-251655168;mso-wrap-distance-left:0;mso-wrap-distance-right:0;mso-position-horizontal-relative:page" coordorigin="11186,149" coordsize="5086,39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">
                <v:shape id="Freeform 9" o:spid="_x0000_s1037" style="position:absolute;left:11195;top:159;width:5066;height:3899;visibility:visible;mso-wrap-style:square;v-text-anchor:top" coordsize="5066,38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" path="m340,l143,6,42,43,5,144,,340,,3558r5,197l42,3856r101,37l340,3898r4385,l4921,3893r101,-37l5060,3755r5,-197l5065,340r-5,-196l5022,43,4921,6,4725,,340,xe" filled="f" strokecolor="#292526" strokeweight="1pt">
                  <v:path arrowok="t" o:connecttype="custom" o:connectlocs="340,159;143,165;42,202;5,303;0,499;0,3717;5,3914;42,4015;143,4052;340,4057;4725,4057;4921,4052;5022,4015;5060,3914;5065,3717;5065,499;5060,303;5022,202;4921,165;4725,159;340,159" o:connectangles="0,0,0,0,0,0,0,0,0,0,0,0,0,0,0,0,0,0,0,0,0"/>
                </v:shape>
                <v:shape id="Text Box 10" o:spid="_x0000_s1038" type="#_x0000_t202" style="position:absolute;left:11185;top:149;width:5086;height:39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<v:textbox inset="0,0,0,0">
                    <w:txbxContent>
                      <w:p w14:paraId="5AB24AA4" w14:textId="77777777" w:rsidR="00252943" w:rsidRDefault="00252943" w:rsidP="00252943">
                        <w:pPr>
                          <w:rPr>
                            <w:sz w:val="30"/>
                          </w:rPr>
                        </w:pPr>
                      </w:p>
                      <w:p w14:paraId="04E64D9F" w14:textId="77777777" w:rsidR="00252943" w:rsidRPr="00E128A5" w:rsidRDefault="00252943" w:rsidP="00252943">
                        <w:pPr>
                          <w:spacing w:line="261" w:lineRule="auto"/>
                          <w:ind w:left="360" w:right="76"/>
                          <w:rPr>
                            <w:rFonts w:ascii="Sassoon Penpals Joined" w:hAnsi="Sassoon Penpals Joined"/>
                            <w:sz w:val="28"/>
                            <w:szCs w:val="20"/>
                          </w:rPr>
                        </w:pPr>
                        <w:r w:rsidRPr="00E128A5">
                          <w:rPr>
                            <w:rFonts w:ascii="Sassoon Penpals Joined" w:hAnsi="Sassoon Penpals Joined"/>
                            <w:color w:val="292526"/>
                            <w:spacing w:val="-12"/>
                            <w:sz w:val="28"/>
                            <w:szCs w:val="20"/>
                          </w:rPr>
                          <w:t xml:space="preserve">To </w:t>
                        </w:r>
                        <w:r w:rsidRPr="00E128A5">
                          <w:rPr>
                            <w:rFonts w:ascii="Sassoon Penpals Joined" w:hAnsi="Sassoon Penpals Joined"/>
                            <w:color w:val="292526"/>
                            <w:sz w:val="28"/>
                            <w:szCs w:val="20"/>
                          </w:rPr>
                          <w:t xml:space="preserve">look after </w:t>
                        </w:r>
                        <w:r w:rsidRPr="00E128A5">
                          <w:rPr>
                            <w:rFonts w:ascii="Sassoon Penpals Joined" w:hAnsi="Sassoon Penpals Joined"/>
                            <w:color w:val="292526"/>
                            <w:spacing w:val="-3"/>
                            <w:sz w:val="28"/>
                            <w:szCs w:val="20"/>
                          </w:rPr>
                          <w:t xml:space="preserve">yourself, </w:t>
                        </w:r>
                        <w:r w:rsidRPr="00E128A5">
                          <w:rPr>
                            <w:rFonts w:ascii="Sassoon Penpals Joined" w:hAnsi="Sassoon Penpals Joined"/>
                            <w:color w:val="292526"/>
                            <w:sz w:val="28"/>
                            <w:szCs w:val="20"/>
                          </w:rPr>
                          <w:t xml:space="preserve">you </w:t>
                        </w:r>
                        <w:r w:rsidRPr="00E128A5">
                          <w:rPr>
                            <w:rFonts w:ascii="Sassoon Penpals Joined" w:hAnsi="Sassoon Penpals Joined"/>
                            <w:color w:val="292526"/>
                            <w:spacing w:val="-3"/>
                            <w:sz w:val="28"/>
                            <w:szCs w:val="20"/>
                          </w:rPr>
                          <w:t xml:space="preserve">need </w:t>
                        </w:r>
                        <w:r w:rsidRPr="00E128A5">
                          <w:rPr>
                            <w:rFonts w:ascii="Sassoon Penpals Joined" w:hAnsi="Sassoon Penpals Joined"/>
                            <w:color w:val="292526"/>
                            <w:sz w:val="28"/>
                            <w:szCs w:val="20"/>
                          </w:rPr>
                          <w:t>to do some exercise.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E128A5">
        <w:rPr>
          <w:rFonts w:ascii="Sassoon Penpals Joined" w:eastAsia="Twinkl" w:hAnsi="Sassoon Penpals Joined" w:cs="Twinkl"/>
          <w:noProof/>
          <w:sz w:val="32"/>
          <w:szCs w:val="32"/>
          <w:lang w:eastAsia="en-GB"/>
        </w:rPr>
        <mc:AlternateContent>
          <mc:Choice Requires="wpg">
            <w:drawing>
              <wp:anchor distT="0" distB="0" distL="0" distR="0" simplePos="0" relativeHeight="251663360" behindDoc="1" locked="0" layoutInCell="1" allowOverlap="1" wp14:anchorId="514948C9" wp14:editId="3DBE3782">
                <wp:simplePos x="0" y="0"/>
                <wp:positionH relativeFrom="page">
                  <wp:posOffset>3743960</wp:posOffset>
                </wp:positionH>
                <wp:positionV relativeFrom="paragraph">
                  <wp:posOffset>2717165</wp:posOffset>
                </wp:positionV>
                <wp:extent cx="3229610" cy="2488565"/>
                <wp:effectExtent l="635" t="2540" r="8255" b="4445"/>
                <wp:wrapTopAndBottom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29610" cy="2488565"/>
                          <a:chOff x="5896" y="4279"/>
                          <a:chExt cx="5086" cy="3919"/>
                        </a:xfrm>
                      </wpg:grpSpPr>
                      <wps:wsp>
                        <wps:cNvPr id="5" name="Freeform 15"/>
                        <wps:cNvSpPr>
                          <a:spLocks/>
                        </wps:cNvSpPr>
                        <wps:spPr bwMode="auto">
                          <a:xfrm>
                            <a:off x="5906" y="4289"/>
                            <a:ext cx="5066" cy="3899"/>
                          </a:xfrm>
                          <a:custGeom>
                            <a:avLst/>
                            <a:gdLst>
                              <a:gd name="T0" fmla="+- 0 6246 5906"/>
                              <a:gd name="T1" fmla="*/ T0 w 5066"/>
                              <a:gd name="T2" fmla="+- 0 4289 4289"/>
                              <a:gd name="T3" fmla="*/ 4289 h 3899"/>
                              <a:gd name="T4" fmla="+- 0 6050 5906"/>
                              <a:gd name="T5" fmla="*/ T4 w 5066"/>
                              <a:gd name="T6" fmla="+- 0 4295 4289"/>
                              <a:gd name="T7" fmla="*/ 4295 h 3899"/>
                              <a:gd name="T8" fmla="+- 0 5949 5906"/>
                              <a:gd name="T9" fmla="*/ T8 w 5066"/>
                              <a:gd name="T10" fmla="+- 0 4332 4289"/>
                              <a:gd name="T11" fmla="*/ 4332 h 3899"/>
                              <a:gd name="T12" fmla="+- 0 5911 5906"/>
                              <a:gd name="T13" fmla="*/ T12 w 5066"/>
                              <a:gd name="T14" fmla="+- 0 4433 4289"/>
                              <a:gd name="T15" fmla="*/ 4433 h 3899"/>
                              <a:gd name="T16" fmla="+- 0 5906 5906"/>
                              <a:gd name="T17" fmla="*/ T16 w 5066"/>
                              <a:gd name="T18" fmla="+- 0 4630 4289"/>
                              <a:gd name="T19" fmla="*/ 4630 h 3899"/>
                              <a:gd name="T20" fmla="+- 0 5906 5906"/>
                              <a:gd name="T21" fmla="*/ T20 w 5066"/>
                              <a:gd name="T22" fmla="+- 0 7847 4289"/>
                              <a:gd name="T23" fmla="*/ 7847 h 3899"/>
                              <a:gd name="T24" fmla="+- 0 5911 5906"/>
                              <a:gd name="T25" fmla="*/ T24 w 5066"/>
                              <a:gd name="T26" fmla="+- 0 8044 4289"/>
                              <a:gd name="T27" fmla="*/ 8044 h 3899"/>
                              <a:gd name="T28" fmla="+- 0 5949 5906"/>
                              <a:gd name="T29" fmla="*/ T28 w 5066"/>
                              <a:gd name="T30" fmla="+- 0 8145 4289"/>
                              <a:gd name="T31" fmla="*/ 8145 h 3899"/>
                              <a:gd name="T32" fmla="+- 0 6050 5906"/>
                              <a:gd name="T33" fmla="*/ T32 w 5066"/>
                              <a:gd name="T34" fmla="+- 0 8182 4289"/>
                              <a:gd name="T35" fmla="*/ 8182 h 3899"/>
                              <a:gd name="T36" fmla="+- 0 6246 5906"/>
                              <a:gd name="T37" fmla="*/ T36 w 5066"/>
                              <a:gd name="T38" fmla="+- 0 8188 4289"/>
                              <a:gd name="T39" fmla="*/ 8188 h 3899"/>
                              <a:gd name="T40" fmla="+- 0 10631 5906"/>
                              <a:gd name="T41" fmla="*/ T40 w 5066"/>
                              <a:gd name="T42" fmla="+- 0 8188 4289"/>
                              <a:gd name="T43" fmla="*/ 8188 h 3899"/>
                              <a:gd name="T44" fmla="+- 0 10828 5906"/>
                              <a:gd name="T45" fmla="*/ T44 w 5066"/>
                              <a:gd name="T46" fmla="+- 0 8182 4289"/>
                              <a:gd name="T47" fmla="*/ 8182 h 3899"/>
                              <a:gd name="T48" fmla="+- 0 10929 5906"/>
                              <a:gd name="T49" fmla="*/ T48 w 5066"/>
                              <a:gd name="T50" fmla="+- 0 8145 4289"/>
                              <a:gd name="T51" fmla="*/ 8145 h 3899"/>
                              <a:gd name="T52" fmla="+- 0 10966 5906"/>
                              <a:gd name="T53" fmla="*/ T52 w 5066"/>
                              <a:gd name="T54" fmla="+- 0 8044 4289"/>
                              <a:gd name="T55" fmla="*/ 8044 h 3899"/>
                              <a:gd name="T56" fmla="+- 0 10971 5906"/>
                              <a:gd name="T57" fmla="*/ T56 w 5066"/>
                              <a:gd name="T58" fmla="+- 0 7847 4289"/>
                              <a:gd name="T59" fmla="*/ 7847 h 3899"/>
                              <a:gd name="T60" fmla="+- 0 10971 5906"/>
                              <a:gd name="T61" fmla="*/ T60 w 5066"/>
                              <a:gd name="T62" fmla="+- 0 4630 4289"/>
                              <a:gd name="T63" fmla="*/ 4630 h 3899"/>
                              <a:gd name="T64" fmla="+- 0 10966 5906"/>
                              <a:gd name="T65" fmla="*/ T64 w 5066"/>
                              <a:gd name="T66" fmla="+- 0 4433 4289"/>
                              <a:gd name="T67" fmla="*/ 4433 h 3899"/>
                              <a:gd name="T68" fmla="+- 0 10929 5906"/>
                              <a:gd name="T69" fmla="*/ T68 w 5066"/>
                              <a:gd name="T70" fmla="+- 0 4332 4289"/>
                              <a:gd name="T71" fmla="*/ 4332 h 3899"/>
                              <a:gd name="T72" fmla="+- 0 10828 5906"/>
                              <a:gd name="T73" fmla="*/ T72 w 5066"/>
                              <a:gd name="T74" fmla="+- 0 4295 4289"/>
                              <a:gd name="T75" fmla="*/ 4295 h 3899"/>
                              <a:gd name="T76" fmla="+- 0 10631 5906"/>
                              <a:gd name="T77" fmla="*/ T76 w 5066"/>
                              <a:gd name="T78" fmla="+- 0 4289 4289"/>
                              <a:gd name="T79" fmla="*/ 4289 h 3899"/>
                              <a:gd name="T80" fmla="+- 0 6246 5906"/>
                              <a:gd name="T81" fmla="*/ T80 w 5066"/>
                              <a:gd name="T82" fmla="+- 0 4289 4289"/>
                              <a:gd name="T83" fmla="*/ 4289 h 38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66" h="3899">
                                <a:moveTo>
                                  <a:pt x="340" y="0"/>
                                </a:moveTo>
                                <a:lnTo>
                                  <a:pt x="144" y="6"/>
                                </a:lnTo>
                                <a:lnTo>
                                  <a:pt x="43" y="43"/>
                                </a:lnTo>
                                <a:lnTo>
                                  <a:pt x="5" y="144"/>
                                </a:lnTo>
                                <a:lnTo>
                                  <a:pt x="0" y="341"/>
                                </a:lnTo>
                                <a:lnTo>
                                  <a:pt x="0" y="3558"/>
                                </a:lnTo>
                                <a:lnTo>
                                  <a:pt x="5" y="3755"/>
                                </a:lnTo>
                                <a:lnTo>
                                  <a:pt x="43" y="3856"/>
                                </a:lnTo>
                                <a:lnTo>
                                  <a:pt x="144" y="3893"/>
                                </a:lnTo>
                                <a:lnTo>
                                  <a:pt x="340" y="3899"/>
                                </a:lnTo>
                                <a:lnTo>
                                  <a:pt x="4725" y="3899"/>
                                </a:lnTo>
                                <a:lnTo>
                                  <a:pt x="4922" y="3893"/>
                                </a:lnTo>
                                <a:lnTo>
                                  <a:pt x="5023" y="3856"/>
                                </a:lnTo>
                                <a:lnTo>
                                  <a:pt x="5060" y="3755"/>
                                </a:lnTo>
                                <a:lnTo>
                                  <a:pt x="5065" y="3558"/>
                                </a:lnTo>
                                <a:lnTo>
                                  <a:pt x="5065" y="341"/>
                                </a:lnTo>
                                <a:lnTo>
                                  <a:pt x="5060" y="144"/>
                                </a:lnTo>
                                <a:lnTo>
                                  <a:pt x="5023" y="43"/>
                                </a:lnTo>
                                <a:lnTo>
                                  <a:pt x="4922" y="6"/>
                                </a:lnTo>
                                <a:lnTo>
                                  <a:pt x="4725" y="0"/>
                                </a:lnTo>
                                <a:lnTo>
                                  <a:pt x="3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5896" y="4279"/>
                            <a:ext cx="5086" cy="39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509C94F" w14:textId="77777777" w:rsidR="00252943" w:rsidRDefault="00252943" w:rsidP="00252943">
                              <w:pPr>
                                <w:rPr>
                                  <w:sz w:val="30"/>
                                </w:rPr>
                              </w:pPr>
                            </w:p>
                            <w:p w14:paraId="437CB5FD" w14:textId="77777777" w:rsidR="00252943" w:rsidRPr="00E128A5" w:rsidRDefault="00252943" w:rsidP="00252943">
                              <w:pPr>
                                <w:spacing w:line="261" w:lineRule="auto"/>
                                <w:ind w:left="360" w:right="76"/>
                                <w:rPr>
                                  <w:rFonts w:ascii="Sassoon Penpals Joined" w:hAnsi="Sassoon Penpals Joined"/>
                                  <w:sz w:val="28"/>
                                  <w:szCs w:val="20"/>
                                </w:rPr>
                              </w:pPr>
                              <w:r w:rsidRPr="00E128A5">
                                <w:rPr>
                                  <w:rFonts w:ascii="Sassoon Penpals Joined" w:hAnsi="Sassoon Penpals Joined"/>
                                  <w:color w:val="292526"/>
                                  <w:spacing w:val="-12"/>
                                  <w:sz w:val="28"/>
                                  <w:szCs w:val="20"/>
                                </w:rPr>
                                <w:t xml:space="preserve">To </w:t>
                              </w:r>
                              <w:r w:rsidRPr="00E128A5">
                                <w:rPr>
                                  <w:rFonts w:ascii="Sassoon Penpals Joined" w:hAnsi="Sassoon Penpals Joined"/>
                                  <w:color w:val="292526"/>
                                  <w:sz w:val="28"/>
                                  <w:szCs w:val="20"/>
                                </w:rPr>
                                <w:t xml:space="preserve">look after </w:t>
                              </w:r>
                              <w:r w:rsidRPr="00E128A5">
                                <w:rPr>
                                  <w:rFonts w:ascii="Sassoon Penpals Joined" w:hAnsi="Sassoon Penpals Joined"/>
                                  <w:color w:val="292526"/>
                                  <w:spacing w:val="-3"/>
                                  <w:sz w:val="28"/>
                                  <w:szCs w:val="20"/>
                                </w:rPr>
                                <w:t xml:space="preserve">yourself, </w:t>
                              </w:r>
                              <w:r w:rsidRPr="00E128A5">
                                <w:rPr>
                                  <w:rFonts w:ascii="Sassoon Penpals Joined" w:hAnsi="Sassoon Penpals Joined"/>
                                  <w:color w:val="292526"/>
                                  <w:sz w:val="28"/>
                                  <w:szCs w:val="20"/>
                                </w:rPr>
                                <w:t xml:space="preserve">you </w:t>
                              </w:r>
                              <w:r w:rsidRPr="00E128A5">
                                <w:rPr>
                                  <w:rFonts w:ascii="Sassoon Penpals Joined" w:hAnsi="Sassoon Penpals Joined"/>
                                  <w:color w:val="292526"/>
                                  <w:spacing w:val="-3"/>
                                  <w:sz w:val="28"/>
                                  <w:szCs w:val="20"/>
                                </w:rPr>
                                <w:t xml:space="preserve">need </w:t>
                              </w:r>
                              <w:r w:rsidRPr="00E128A5">
                                <w:rPr>
                                  <w:rFonts w:ascii="Sassoon Penpals Joined" w:hAnsi="Sassoon Penpals Joined"/>
                                  <w:color w:val="292526"/>
                                  <w:sz w:val="28"/>
                                  <w:szCs w:val="20"/>
                                </w:rPr>
                                <w:t xml:space="preserve">to think about what you </w:t>
                              </w:r>
                              <w:r w:rsidRPr="00E128A5">
                                <w:rPr>
                                  <w:rFonts w:ascii="Sassoon Penpals Joined" w:hAnsi="Sassoon Penpals Joined"/>
                                  <w:color w:val="292526"/>
                                  <w:spacing w:val="-7"/>
                                  <w:sz w:val="28"/>
                                  <w:szCs w:val="20"/>
                                </w:rPr>
                                <w:t>wear.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4948C9" id="Group 4" o:spid="_x0000_s1039" style="position:absolute;margin-left:294.8pt;margin-top:213.95pt;width:254.3pt;height:195.95pt;z-index:-251653120;mso-wrap-distance-left:0;mso-wrap-distance-right:0;mso-position-horizontal-relative:page" coordorigin="5896,4279" coordsize="5086,39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">
                <v:shape id="Freeform 15" o:spid="_x0000_s1040" style="position:absolute;left:5906;top:4289;width:5066;height:3899;visibility:visible;mso-wrap-style:square;v-text-anchor:top" coordsize="5066,38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" path="m340,l144,6,43,43,5,144,,341,,3558r5,197l43,3856r101,37l340,3899r4385,l4922,3893r101,-37l5060,3755r5,-197l5065,341r-5,-197l5023,43,4922,6,4725,,340,xe" filled="f" strokecolor="#292526" strokeweight="1pt">
                  <v:path arrowok="t" o:connecttype="custom" o:connectlocs="340,4289;144,4295;43,4332;5,4433;0,4630;0,7847;5,8044;43,8145;144,8182;340,8188;4725,8188;4922,8182;5023,8145;5060,8044;5065,7847;5065,4630;5060,4433;5023,4332;4922,4295;4725,4289;340,4289" o:connectangles="0,0,0,0,0,0,0,0,0,0,0,0,0,0,0,0,0,0,0,0,0"/>
                </v:shape>
                <v:shape id="Text Box 16" o:spid="_x0000_s1041" type="#_x0000_t202" style="position:absolute;left:5896;top:4279;width:5086;height:39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6509C94F" w14:textId="77777777" w:rsidR="00252943" w:rsidRDefault="00252943" w:rsidP="00252943">
                        <w:pPr>
                          <w:rPr>
                            <w:sz w:val="30"/>
                          </w:rPr>
                        </w:pPr>
                      </w:p>
                      <w:p w14:paraId="437CB5FD" w14:textId="77777777" w:rsidR="00252943" w:rsidRPr="00E128A5" w:rsidRDefault="00252943" w:rsidP="00252943">
                        <w:pPr>
                          <w:spacing w:line="261" w:lineRule="auto"/>
                          <w:ind w:left="360" w:right="76"/>
                          <w:rPr>
                            <w:rFonts w:ascii="Sassoon Penpals Joined" w:hAnsi="Sassoon Penpals Joined"/>
                            <w:sz w:val="28"/>
                            <w:szCs w:val="20"/>
                          </w:rPr>
                        </w:pPr>
                        <w:r w:rsidRPr="00E128A5">
                          <w:rPr>
                            <w:rFonts w:ascii="Sassoon Penpals Joined" w:hAnsi="Sassoon Penpals Joined"/>
                            <w:color w:val="292526"/>
                            <w:spacing w:val="-12"/>
                            <w:sz w:val="28"/>
                            <w:szCs w:val="20"/>
                          </w:rPr>
                          <w:t xml:space="preserve">To </w:t>
                        </w:r>
                        <w:r w:rsidRPr="00E128A5">
                          <w:rPr>
                            <w:rFonts w:ascii="Sassoon Penpals Joined" w:hAnsi="Sassoon Penpals Joined"/>
                            <w:color w:val="292526"/>
                            <w:sz w:val="28"/>
                            <w:szCs w:val="20"/>
                          </w:rPr>
                          <w:t xml:space="preserve">look after </w:t>
                        </w:r>
                        <w:r w:rsidRPr="00E128A5">
                          <w:rPr>
                            <w:rFonts w:ascii="Sassoon Penpals Joined" w:hAnsi="Sassoon Penpals Joined"/>
                            <w:color w:val="292526"/>
                            <w:spacing w:val="-3"/>
                            <w:sz w:val="28"/>
                            <w:szCs w:val="20"/>
                          </w:rPr>
                          <w:t xml:space="preserve">yourself, </w:t>
                        </w:r>
                        <w:r w:rsidRPr="00E128A5">
                          <w:rPr>
                            <w:rFonts w:ascii="Sassoon Penpals Joined" w:hAnsi="Sassoon Penpals Joined"/>
                            <w:color w:val="292526"/>
                            <w:sz w:val="28"/>
                            <w:szCs w:val="20"/>
                          </w:rPr>
                          <w:t xml:space="preserve">you </w:t>
                        </w:r>
                        <w:r w:rsidRPr="00E128A5">
                          <w:rPr>
                            <w:rFonts w:ascii="Sassoon Penpals Joined" w:hAnsi="Sassoon Penpals Joined"/>
                            <w:color w:val="292526"/>
                            <w:spacing w:val="-3"/>
                            <w:sz w:val="28"/>
                            <w:szCs w:val="20"/>
                          </w:rPr>
                          <w:t xml:space="preserve">need </w:t>
                        </w:r>
                        <w:r w:rsidRPr="00E128A5">
                          <w:rPr>
                            <w:rFonts w:ascii="Sassoon Penpals Joined" w:hAnsi="Sassoon Penpals Joined"/>
                            <w:color w:val="292526"/>
                            <w:sz w:val="28"/>
                            <w:szCs w:val="20"/>
                          </w:rPr>
                          <w:t xml:space="preserve">to think about what you </w:t>
                        </w:r>
                        <w:r w:rsidRPr="00E128A5">
                          <w:rPr>
                            <w:rFonts w:ascii="Sassoon Penpals Joined" w:hAnsi="Sassoon Penpals Joined"/>
                            <w:color w:val="292526"/>
                            <w:spacing w:val="-7"/>
                            <w:sz w:val="28"/>
                            <w:szCs w:val="20"/>
                          </w:rPr>
                          <w:t>wear.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E128A5">
        <w:rPr>
          <w:rFonts w:ascii="Sassoon Penpals Joined" w:eastAsia="Twinkl" w:hAnsi="Sassoon Penpals Joined" w:cs="Twinkl"/>
          <w:noProof/>
          <w:sz w:val="32"/>
          <w:szCs w:val="32"/>
          <w:lang w:eastAsia="en-GB"/>
        </w:rPr>
        <mc:AlternateContent>
          <mc:Choice Requires="wpg">
            <w:drawing>
              <wp:anchor distT="0" distB="0" distL="0" distR="0" simplePos="0" relativeHeight="251664384" behindDoc="1" locked="0" layoutInCell="1" allowOverlap="1" wp14:anchorId="037A2A27" wp14:editId="5C073346">
                <wp:simplePos x="0" y="0"/>
                <wp:positionH relativeFrom="page">
                  <wp:posOffset>7103110</wp:posOffset>
                </wp:positionH>
                <wp:positionV relativeFrom="paragraph">
                  <wp:posOffset>2717165</wp:posOffset>
                </wp:positionV>
                <wp:extent cx="3229610" cy="2488565"/>
                <wp:effectExtent l="6985" t="2540" r="1905" b="4445"/>
                <wp:wrapTopAndBottom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29610" cy="2488565"/>
                          <a:chOff x="11186" y="4279"/>
                          <a:chExt cx="5086" cy="3919"/>
                        </a:xfrm>
                      </wpg:grpSpPr>
                      <wps:wsp>
                        <wps:cNvPr id="2" name="Freeform 18"/>
                        <wps:cNvSpPr>
                          <a:spLocks/>
                        </wps:cNvSpPr>
                        <wps:spPr bwMode="auto">
                          <a:xfrm>
                            <a:off x="11195" y="4289"/>
                            <a:ext cx="5066" cy="3899"/>
                          </a:xfrm>
                          <a:custGeom>
                            <a:avLst/>
                            <a:gdLst>
                              <a:gd name="T0" fmla="+- 0 11536 11196"/>
                              <a:gd name="T1" fmla="*/ T0 w 5066"/>
                              <a:gd name="T2" fmla="+- 0 4289 4289"/>
                              <a:gd name="T3" fmla="*/ 4289 h 3899"/>
                              <a:gd name="T4" fmla="+- 0 11339 11196"/>
                              <a:gd name="T5" fmla="*/ T4 w 5066"/>
                              <a:gd name="T6" fmla="+- 0 4295 4289"/>
                              <a:gd name="T7" fmla="*/ 4295 h 3899"/>
                              <a:gd name="T8" fmla="+- 0 11238 11196"/>
                              <a:gd name="T9" fmla="*/ T8 w 5066"/>
                              <a:gd name="T10" fmla="+- 0 4332 4289"/>
                              <a:gd name="T11" fmla="*/ 4332 h 3899"/>
                              <a:gd name="T12" fmla="+- 0 11201 11196"/>
                              <a:gd name="T13" fmla="*/ T12 w 5066"/>
                              <a:gd name="T14" fmla="+- 0 4433 4289"/>
                              <a:gd name="T15" fmla="*/ 4433 h 3899"/>
                              <a:gd name="T16" fmla="+- 0 11196 11196"/>
                              <a:gd name="T17" fmla="*/ T16 w 5066"/>
                              <a:gd name="T18" fmla="+- 0 4630 4289"/>
                              <a:gd name="T19" fmla="*/ 4630 h 3899"/>
                              <a:gd name="T20" fmla="+- 0 11196 11196"/>
                              <a:gd name="T21" fmla="*/ T20 w 5066"/>
                              <a:gd name="T22" fmla="+- 0 7847 4289"/>
                              <a:gd name="T23" fmla="*/ 7847 h 3899"/>
                              <a:gd name="T24" fmla="+- 0 11201 11196"/>
                              <a:gd name="T25" fmla="*/ T24 w 5066"/>
                              <a:gd name="T26" fmla="+- 0 8044 4289"/>
                              <a:gd name="T27" fmla="*/ 8044 h 3899"/>
                              <a:gd name="T28" fmla="+- 0 11238 11196"/>
                              <a:gd name="T29" fmla="*/ T28 w 5066"/>
                              <a:gd name="T30" fmla="+- 0 8145 4289"/>
                              <a:gd name="T31" fmla="*/ 8145 h 3899"/>
                              <a:gd name="T32" fmla="+- 0 11339 11196"/>
                              <a:gd name="T33" fmla="*/ T32 w 5066"/>
                              <a:gd name="T34" fmla="+- 0 8182 4289"/>
                              <a:gd name="T35" fmla="*/ 8182 h 3899"/>
                              <a:gd name="T36" fmla="+- 0 11536 11196"/>
                              <a:gd name="T37" fmla="*/ T36 w 5066"/>
                              <a:gd name="T38" fmla="+- 0 8188 4289"/>
                              <a:gd name="T39" fmla="*/ 8188 h 3899"/>
                              <a:gd name="T40" fmla="+- 0 15921 11196"/>
                              <a:gd name="T41" fmla="*/ T40 w 5066"/>
                              <a:gd name="T42" fmla="+- 0 8188 4289"/>
                              <a:gd name="T43" fmla="*/ 8188 h 3899"/>
                              <a:gd name="T44" fmla="+- 0 16117 11196"/>
                              <a:gd name="T45" fmla="*/ T44 w 5066"/>
                              <a:gd name="T46" fmla="+- 0 8182 4289"/>
                              <a:gd name="T47" fmla="*/ 8182 h 3899"/>
                              <a:gd name="T48" fmla="+- 0 16218 11196"/>
                              <a:gd name="T49" fmla="*/ T48 w 5066"/>
                              <a:gd name="T50" fmla="+- 0 8145 4289"/>
                              <a:gd name="T51" fmla="*/ 8145 h 3899"/>
                              <a:gd name="T52" fmla="+- 0 16256 11196"/>
                              <a:gd name="T53" fmla="*/ T52 w 5066"/>
                              <a:gd name="T54" fmla="+- 0 8044 4289"/>
                              <a:gd name="T55" fmla="*/ 8044 h 3899"/>
                              <a:gd name="T56" fmla="+- 0 16261 11196"/>
                              <a:gd name="T57" fmla="*/ T56 w 5066"/>
                              <a:gd name="T58" fmla="+- 0 7847 4289"/>
                              <a:gd name="T59" fmla="*/ 7847 h 3899"/>
                              <a:gd name="T60" fmla="+- 0 16261 11196"/>
                              <a:gd name="T61" fmla="*/ T60 w 5066"/>
                              <a:gd name="T62" fmla="+- 0 4630 4289"/>
                              <a:gd name="T63" fmla="*/ 4630 h 3899"/>
                              <a:gd name="T64" fmla="+- 0 16256 11196"/>
                              <a:gd name="T65" fmla="*/ T64 w 5066"/>
                              <a:gd name="T66" fmla="+- 0 4433 4289"/>
                              <a:gd name="T67" fmla="*/ 4433 h 3899"/>
                              <a:gd name="T68" fmla="+- 0 16218 11196"/>
                              <a:gd name="T69" fmla="*/ T68 w 5066"/>
                              <a:gd name="T70" fmla="+- 0 4332 4289"/>
                              <a:gd name="T71" fmla="*/ 4332 h 3899"/>
                              <a:gd name="T72" fmla="+- 0 16117 11196"/>
                              <a:gd name="T73" fmla="*/ T72 w 5066"/>
                              <a:gd name="T74" fmla="+- 0 4295 4289"/>
                              <a:gd name="T75" fmla="*/ 4295 h 3899"/>
                              <a:gd name="T76" fmla="+- 0 15921 11196"/>
                              <a:gd name="T77" fmla="*/ T76 w 5066"/>
                              <a:gd name="T78" fmla="+- 0 4289 4289"/>
                              <a:gd name="T79" fmla="*/ 4289 h 3899"/>
                              <a:gd name="T80" fmla="+- 0 11536 11196"/>
                              <a:gd name="T81" fmla="*/ T80 w 5066"/>
                              <a:gd name="T82" fmla="+- 0 4289 4289"/>
                              <a:gd name="T83" fmla="*/ 4289 h 38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66" h="3899">
                                <a:moveTo>
                                  <a:pt x="340" y="0"/>
                                </a:moveTo>
                                <a:lnTo>
                                  <a:pt x="143" y="6"/>
                                </a:lnTo>
                                <a:lnTo>
                                  <a:pt x="42" y="43"/>
                                </a:lnTo>
                                <a:lnTo>
                                  <a:pt x="5" y="144"/>
                                </a:lnTo>
                                <a:lnTo>
                                  <a:pt x="0" y="341"/>
                                </a:lnTo>
                                <a:lnTo>
                                  <a:pt x="0" y="3558"/>
                                </a:lnTo>
                                <a:lnTo>
                                  <a:pt x="5" y="3755"/>
                                </a:lnTo>
                                <a:lnTo>
                                  <a:pt x="42" y="3856"/>
                                </a:lnTo>
                                <a:lnTo>
                                  <a:pt x="143" y="3893"/>
                                </a:lnTo>
                                <a:lnTo>
                                  <a:pt x="340" y="3899"/>
                                </a:lnTo>
                                <a:lnTo>
                                  <a:pt x="4725" y="3899"/>
                                </a:lnTo>
                                <a:lnTo>
                                  <a:pt x="4921" y="3893"/>
                                </a:lnTo>
                                <a:lnTo>
                                  <a:pt x="5022" y="3856"/>
                                </a:lnTo>
                                <a:lnTo>
                                  <a:pt x="5060" y="3755"/>
                                </a:lnTo>
                                <a:lnTo>
                                  <a:pt x="5065" y="3558"/>
                                </a:lnTo>
                                <a:lnTo>
                                  <a:pt x="5065" y="341"/>
                                </a:lnTo>
                                <a:lnTo>
                                  <a:pt x="5060" y="144"/>
                                </a:lnTo>
                                <a:lnTo>
                                  <a:pt x="5022" y="43"/>
                                </a:lnTo>
                                <a:lnTo>
                                  <a:pt x="4921" y="6"/>
                                </a:lnTo>
                                <a:lnTo>
                                  <a:pt x="4725" y="0"/>
                                </a:lnTo>
                                <a:lnTo>
                                  <a:pt x="3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11185" y="4279"/>
                            <a:ext cx="5086" cy="39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627392" w14:textId="77777777" w:rsidR="00252943" w:rsidRDefault="00252943" w:rsidP="00252943">
                              <w:pPr>
                                <w:rPr>
                                  <w:sz w:val="30"/>
                                </w:rPr>
                              </w:pPr>
                            </w:p>
                            <w:p w14:paraId="41F87883" w14:textId="77777777" w:rsidR="00252943" w:rsidRPr="00E128A5" w:rsidRDefault="00252943" w:rsidP="00252943">
                              <w:pPr>
                                <w:spacing w:line="261" w:lineRule="auto"/>
                                <w:ind w:left="360" w:right="76"/>
                                <w:rPr>
                                  <w:rFonts w:ascii="Sassoon Penpals Joined" w:hAnsi="Sassoon Penpals Joined"/>
                                  <w:sz w:val="28"/>
                                  <w:szCs w:val="28"/>
                                </w:rPr>
                              </w:pPr>
                              <w:bookmarkStart w:id="0" w:name="_GoBack"/>
                              <w:r w:rsidRPr="00E128A5">
                                <w:rPr>
                                  <w:rFonts w:ascii="Sassoon Penpals Joined" w:hAnsi="Sassoon Penpals Joined"/>
                                  <w:color w:val="292526"/>
                                  <w:spacing w:val="-12"/>
                                  <w:sz w:val="28"/>
                                  <w:szCs w:val="28"/>
                                </w:rPr>
                                <w:t xml:space="preserve">To </w:t>
                              </w:r>
                              <w:r w:rsidRPr="00E128A5">
                                <w:rPr>
                                  <w:rFonts w:ascii="Sassoon Penpals Joined" w:hAnsi="Sassoon Penpals Joined"/>
                                  <w:color w:val="292526"/>
                                  <w:sz w:val="28"/>
                                  <w:szCs w:val="28"/>
                                </w:rPr>
                                <w:t xml:space="preserve">look after </w:t>
                              </w:r>
                              <w:r w:rsidRPr="00E128A5">
                                <w:rPr>
                                  <w:rFonts w:ascii="Sassoon Penpals Joined" w:hAnsi="Sassoon Penpals Joined"/>
                                  <w:color w:val="292526"/>
                                  <w:spacing w:val="-3"/>
                                  <w:sz w:val="28"/>
                                  <w:szCs w:val="28"/>
                                </w:rPr>
                                <w:t xml:space="preserve">yourself, </w:t>
                              </w:r>
                              <w:r w:rsidRPr="00E128A5">
                                <w:rPr>
                                  <w:rFonts w:ascii="Sassoon Penpals Joined" w:hAnsi="Sassoon Penpals Joined"/>
                                  <w:color w:val="292526"/>
                                  <w:sz w:val="28"/>
                                  <w:szCs w:val="28"/>
                                </w:rPr>
                                <w:t xml:space="preserve">you </w:t>
                              </w:r>
                              <w:r w:rsidRPr="00E128A5">
                                <w:rPr>
                                  <w:rFonts w:ascii="Sassoon Penpals Joined" w:hAnsi="Sassoon Penpals Joined"/>
                                  <w:color w:val="292526"/>
                                  <w:spacing w:val="-3"/>
                                  <w:sz w:val="28"/>
                                  <w:szCs w:val="28"/>
                                </w:rPr>
                                <w:t xml:space="preserve">need </w:t>
                              </w:r>
                              <w:r w:rsidRPr="00E128A5">
                                <w:rPr>
                                  <w:rFonts w:ascii="Sassoon Penpals Joined" w:hAnsi="Sassoon Penpals Joined"/>
                                  <w:color w:val="292526"/>
                                  <w:sz w:val="28"/>
                                  <w:szCs w:val="28"/>
                                </w:rPr>
                                <w:t>to rest and sleep.</w:t>
                              </w:r>
                              <w:bookmarkEnd w:id="0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7A2A27" id="Group 1" o:spid="_x0000_s1042" style="position:absolute;margin-left:559.3pt;margin-top:213.95pt;width:254.3pt;height:195.95pt;z-index:-251652096;mso-wrap-distance-left:0;mso-wrap-distance-right:0;mso-position-horizontal-relative:page" coordorigin="11186,4279" coordsize="5086,39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">
                <v:shape id="Freeform 18" o:spid="_x0000_s1043" style="position:absolute;left:11195;top:4289;width:5066;height:3899;visibility:visible;mso-wrap-style:square;v-text-anchor:top" coordsize="5066,38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" path="m340,l143,6,42,43,5,144,,341,,3558r5,197l42,3856r101,37l340,3899r4385,l4921,3893r101,-37l5060,3755r5,-197l5065,341r-5,-197l5022,43,4921,6,4725,,340,xe" filled="f" strokecolor="#292526" strokeweight="1pt">
                  <v:path arrowok="t" o:connecttype="custom" o:connectlocs="340,4289;143,4295;42,4332;5,4433;0,4630;0,7847;5,8044;42,8145;143,8182;340,8188;4725,8188;4921,8182;5022,8145;5060,8044;5065,7847;5065,4630;5060,4433;5022,4332;4921,4295;4725,4289;340,4289" o:connectangles="0,0,0,0,0,0,0,0,0,0,0,0,0,0,0,0,0,0,0,0,0"/>
                </v:shape>
                <v:shape id="_x0000_s1044" type="#_x0000_t202" style="position:absolute;left:11185;top:4279;width:5086;height:39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jLAwwAAANoAAAAPAAAAZHJzL2Rvd25yZXYueG1sRI9Ba8JA&#10;FITvBf/D8gRvdWMF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t8IywMMAAADaAAAADwAA&#10;AAAAAAAAAAAAAAAHAgAAZHJzL2Rvd25yZXYueG1sUEsFBgAAAAADAAMAtwAAAPcCAAAAAA==&#10;" filled="f" stroked="f">
                  <v:textbox inset="0,0,0,0">
                    <w:txbxContent>
                      <w:p w14:paraId="1E627392" w14:textId="77777777" w:rsidR="00252943" w:rsidRDefault="00252943" w:rsidP="00252943">
                        <w:pPr>
                          <w:rPr>
                            <w:sz w:val="30"/>
                          </w:rPr>
                        </w:pPr>
                      </w:p>
                      <w:p w14:paraId="41F87883" w14:textId="77777777" w:rsidR="00252943" w:rsidRPr="00E128A5" w:rsidRDefault="00252943" w:rsidP="00252943">
                        <w:pPr>
                          <w:spacing w:line="261" w:lineRule="auto"/>
                          <w:ind w:left="360" w:right="76"/>
                          <w:rPr>
                            <w:rFonts w:ascii="Sassoon Penpals Joined" w:hAnsi="Sassoon Penpals Joined"/>
                            <w:sz w:val="28"/>
                            <w:szCs w:val="28"/>
                          </w:rPr>
                        </w:pPr>
                        <w:bookmarkStart w:id="1" w:name="_GoBack"/>
                        <w:r w:rsidRPr="00E128A5">
                          <w:rPr>
                            <w:rFonts w:ascii="Sassoon Penpals Joined" w:hAnsi="Sassoon Penpals Joined"/>
                            <w:color w:val="292526"/>
                            <w:spacing w:val="-12"/>
                            <w:sz w:val="28"/>
                            <w:szCs w:val="28"/>
                          </w:rPr>
                          <w:t xml:space="preserve">To </w:t>
                        </w:r>
                        <w:r w:rsidRPr="00E128A5">
                          <w:rPr>
                            <w:rFonts w:ascii="Sassoon Penpals Joined" w:hAnsi="Sassoon Penpals Joined"/>
                            <w:color w:val="292526"/>
                            <w:sz w:val="28"/>
                            <w:szCs w:val="28"/>
                          </w:rPr>
                          <w:t xml:space="preserve">look after </w:t>
                        </w:r>
                        <w:r w:rsidRPr="00E128A5">
                          <w:rPr>
                            <w:rFonts w:ascii="Sassoon Penpals Joined" w:hAnsi="Sassoon Penpals Joined"/>
                            <w:color w:val="292526"/>
                            <w:spacing w:val="-3"/>
                            <w:sz w:val="28"/>
                            <w:szCs w:val="28"/>
                          </w:rPr>
                          <w:t xml:space="preserve">yourself, </w:t>
                        </w:r>
                        <w:r w:rsidRPr="00E128A5">
                          <w:rPr>
                            <w:rFonts w:ascii="Sassoon Penpals Joined" w:hAnsi="Sassoon Penpals Joined"/>
                            <w:color w:val="292526"/>
                            <w:sz w:val="28"/>
                            <w:szCs w:val="28"/>
                          </w:rPr>
                          <w:t xml:space="preserve">you </w:t>
                        </w:r>
                        <w:r w:rsidRPr="00E128A5">
                          <w:rPr>
                            <w:rFonts w:ascii="Sassoon Penpals Joined" w:hAnsi="Sassoon Penpals Joined"/>
                            <w:color w:val="292526"/>
                            <w:spacing w:val="-3"/>
                            <w:sz w:val="28"/>
                            <w:szCs w:val="28"/>
                          </w:rPr>
                          <w:t xml:space="preserve">need </w:t>
                        </w:r>
                        <w:r w:rsidRPr="00E128A5">
                          <w:rPr>
                            <w:rFonts w:ascii="Sassoon Penpals Joined" w:hAnsi="Sassoon Penpals Joined"/>
                            <w:color w:val="292526"/>
                            <w:sz w:val="28"/>
                            <w:szCs w:val="28"/>
                          </w:rPr>
                          <w:t>to rest and sleep.</w:t>
                        </w:r>
                        <w:bookmarkEnd w:id="1"/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252943" w:rsidRPr="00E128A5">
      <w:headerReference w:type="default" r:id="rId6"/>
      <w:pgSz w:w="16840" w:h="11910" w:orient="landscape"/>
      <w:pgMar w:top="1320" w:right="460" w:bottom="1180" w:left="460" w:header="548" w:footer="98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57F663" w14:textId="77777777" w:rsidR="001C39A8" w:rsidRDefault="001C39A8" w:rsidP="00A16998">
      <w:pPr>
        <w:spacing w:after="0" w:line="240" w:lineRule="auto"/>
      </w:pPr>
      <w:r>
        <w:separator/>
      </w:r>
    </w:p>
  </w:endnote>
  <w:endnote w:type="continuationSeparator" w:id="0">
    <w:p w14:paraId="00C0991B" w14:textId="77777777" w:rsidR="001C39A8" w:rsidRDefault="001C39A8" w:rsidP="00A169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749783" w14:textId="77777777" w:rsidR="001C39A8" w:rsidRDefault="001C39A8" w:rsidP="00A16998">
      <w:pPr>
        <w:spacing w:after="0" w:line="240" w:lineRule="auto"/>
      </w:pPr>
      <w:r>
        <w:separator/>
      </w:r>
    </w:p>
  </w:footnote>
  <w:footnote w:type="continuationSeparator" w:id="0">
    <w:p w14:paraId="0B776215" w14:textId="77777777" w:rsidR="001C39A8" w:rsidRDefault="001C39A8" w:rsidP="00A169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FB5425" w14:textId="076295DA" w:rsidR="00A16998" w:rsidRDefault="00A16998">
    <w:pPr>
      <w:pStyle w:val="Header"/>
    </w:pPr>
    <w:r>
      <w:t>Session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943"/>
    <w:rsid w:val="001C39A8"/>
    <w:rsid w:val="00252943"/>
    <w:rsid w:val="00A16998"/>
    <w:rsid w:val="00E12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FCF870"/>
  <w15:chartTrackingRefBased/>
  <w15:docId w15:val="{C180921B-03A4-49C2-97C9-E0D60594E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169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6998"/>
  </w:style>
  <w:style w:type="paragraph" w:styleId="Footer">
    <w:name w:val="footer"/>
    <w:basedOn w:val="Normal"/>
    <w:link w:val="FooterChar"/>
    <w:uiPriority w:val="99"/>
    <w:unhideWhenUsed/>
    <w:rsid w:val="00A169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69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1382FBF3</Template>
  <TotalTime>8</TotalTime>
  <Pages>1</Pages>
  <Words>25</Words>
  <Characters>147</Characters>
  <Application>Microsoft Office Word</Application>
  <DocSecurity>0</DocSecurity>
  <Lines>1</Lines>
  <Paragraphs>1</Paragraphs>
  <ScaleCrop>false</ScaleCrop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Ashma Patel</dc:creator>
  <cp:keywords/>
  <dc:description/>
  <cp:lastModifiedBy>Ashma Patel</cp:lastModifiedBy>
  <cp:revision>4</cp:revision>
  <dcterms:created xsi:type="dcterms:W3CDTF">2020-12-12T18:28:00Z</dcterms:created>
  <dcterms:modified xsi:type="dcterms:W3CDTF">2020-12-14T13:51:00Z</dcterms:modified>
</cp:coreProperties>
</file>