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6A8ECD" w14:textId="502B6E88" w:rsidR="00F53F40" w:rsidRPr="00B75517" w:rsidRDefault="00F53F40" w:rsidP="00F53F40">
      <w:pPr>
        <w:jc w:val="center"/>
        <w:rPr>
          <w:rFonts w:ascii="Sassoon Penpals Joined" w:hAnsi="Sassoon Penpals Joined"/>
          <w:sz w:val="44"/>
          <w:szCs w:val="44"/>
          <w:u w:val="single"/>
        </w:rPr>
      </w:pPr>
      <w:r w:rsidRPr="00B75517">
        <w:rPr>
          <w:rFonts w:ascii="Sassoon Penpals Joined" w:hAnsi="Sassoon Penpals Joined"/>
          <w:sz w:val="44"/>
          <w:szCs w:val="44"/>
          <w:u w:val="single"/>
        </w:rPr>
        <w:t>What I am thankful for</w:t>
      </w:r>
    </w:p>
    <w:p w14:paraId="2D3C3A50" w14:textId="7A95DFE8" w:rsidR="00F53F40" w:rsidRPr="00B75517" w:rsidRDefault="00F53F40" w:rsidP="00F53F40">
      <w:pPr>
        <w:jc w:val="center"/>
        <w:rPr>
          <w:rFonts w:ascii="Sassoon Penpals Joined" w:hAnsi="Sassoon Penpals Joined"/>
          <w:sz w:val="14"/>
          <w:szCs w:val="14"/>
          <w:u w:val="single"/>
        </w:rPr>
      </w:pPr>
    </w:p>
    <w:p w14:paraId="50B6E34F" w14:textId="77777777" w:rsidR="00F53F40" w:rsidRPr="00B75517" w:rsidRDefault="00F53F40" w:rsidP="00F53F40">
      <w:pPr>
        <w:rPr>
          <w:rFonts w:ascii="Sassoon Penpals Joined" w:hAnsi="Sassoon Penpals Joined"/>
          <w:sz w:val="36"/>
          <w:szCs w:val="36"/>
        </w:rPr>
      </w:pPr>
      <w:r w:rsidRPr="00B75517">
        <w:rPr>
          <w:rFonts w:ascii="Sassoon Penpals Joined" w:hAnsi="Sassoon Penpals Joined"/>
          <w:sz w:val="36"/>
          <w:szCs w:val="36"/>
        </w:rPr>
        <w:t xml:space="preserve">Think about everything that you have and what you have to be thankful for. </w:t>
      </w:r>
    </w:p>
    <w:p w14:paraId="62BBC71B" w14:textId="2049A5B7" w:rsidR="00F53F40" w:rsidRPr="00B75517" w:rsidRDefault="00F53F40" w:rsidP="00F53F40">
      <w:pPr>
        <w:rPr>
          <w:rFonts w:ascii="Sassoon Penpals Joined" w:hAnsi="Sassoon Penpals Joined"/>
          <w:sz w:val="36"/>
          <w:szCs w:val="36"/>
        </w:rPr>
      </w:pPr>
      <w:r w:rsidRPr="00B75517">
        <w:rPr>
          <w:rFonts w:ascii="Sassoon Penpals Joined" w:hAnsi="Sassoon Penpals Joined"/>
          <w:sz w:val="36"/>
          <w:szCs w:val="36"/>
        </w:rPr>
        <w:t>Draw a picture in the circle of something you are thankful for and write a sentence about it.</w:t>
      </w:r>
    </w:p>
    <w:p w14:paraId="5E6036B3" w14:textId="2D7067D1" w:rsidR="00F53F40" w:rsidRDefault="00F53F40" w:rsidP="00F53F40">
      <w:pPr>
        <w:rPr>
          <w:rFonts w:ascii="KG Primary Italics" w:hAnsi="KG Primary Italics"/>
          <w:sz w:val="36"/>
          <w:szCs w:val="36"/>
        </w:rPr>
      </w:pPr>
      <w:r>
        <w:rPr>
          <w:rFonts w:ascii="KG Primary Italics" w:hAnsi="KG Primary Italic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F6F683" wp14:editId="57578409">
                <wp:simplePos x="0" y="0"/>
                <wp:positionH relativeFrom="margin">
                  <wp:posOffset>187036</wp:posOffset>
                </wp:positionH>
                <wp:positionV relativeFrom="paragraph">
                  <wp:posOffset>34290</wp:posOffset>
                </wp:positionV>
                <wp:extent cx="5403042" cy="4947805"/>
                <wp:effectExtent l="19050" t="19050" r="26670" b="24765"/>
                <wp:wrapNone/>
                <wp:docPr id="1" name="Flowchart: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3042" cy="4947805"/>
                        </a:xfrm>
                        <a:prstGeom prst="flowChartConnector">
                          <a:avLst/>
                        </a:prstGeom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4550AF2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1" o:spid="_x0000_s1026" type="#_x0000_t120" style="position:absolute;margin-left:14.75pt;margin-top:2.7pt;width:425.45pt;height:389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" fillcolor="white [3201]" strokecolor="#c45911 [2405]" strokeweight="3pt">
                <v:stroke joinstyle="miter"/>
                <w10:wrap anchorx="margin"/>
              </v:shape>
            </w:pict>
          </mc:Fallback>
        </mc:AlternateContent>
      </w:r>
    </w:p>
    <w:p w14:paraId="4C89FEA4" w14:textId="1ED40225" w:rsidR="00F53F40" w:rsidRDefault="00F53F40" w:rsidP="00F53F40">
      <w:pPr>
        <w:rPr>
          <w:rFonts w:ascii="KG Primary Italics" w:hAnsi="KG Primary Italics"/>
          <w:sz w:val="36"/>
          <w:szCs w:val="36"/>
        </w:rPr>
      </w:pPr>
    </w:p>
    <w:p w14:paraId="4662F578" w14:textId="1E8E46DD" w:rsidR="00F53F40" w:rsidRDefault="00F53F40" w:rsidP="00F53F40">
      <w:pPr>
        <w:rPr>
          <w:rFonts w:ascii="KG Primary Italics" w:hAnsi="KG Primary Italics"/>
          <w:sz w:val="36"/>
          <w:szCs w:val="36"/>
        </w:rPr>
      </w:pPr>
    </w:p>
    <w:p w14:paraId="53416094" w14:textId="0E22F4DF" w:rsidR="00F53F40" w:rsidRDefault="00F53F40" w:rsidP="00F53F40">
      <w:pPr>
        <w:rPr>
          <w:rFonts w:ascii="KG Primary Italics" w:hAnsi="KG Primary Italics"/>
          <w:sz w:val="36"/>
          <w:szCs w:val="36"/>
        </w:rPr>
      </w:pPr>
    </w:p>
    <w:p w14:paraId="6E18C016" w14:textId="468E0B38" w:rsidR="00F53F40" w:rsidRDefault="00F53F40" w:rsidP="00F53F40">
      <w:pPr>
        <w:rPr>
          <w:rFonts w:ascii="KG Primary Italics" w:hAnsi="KG Primary Italics"/>
          <w:sz w:val="36"/>
          <w:szCs w:val="36"/>
        </w:rPr>
      </w:pPr>
    </w:p>
    <w:p w14:paraId="52514DAB" w14:textId="141D694C" w:rsidR="00F53F40" w:rsidRDefault="00F53F40" w:rsidP="00F53F40">
      <w:pPr>
        <w:rPr>
          <w:rFonts w:ascii="KG Primary Italics" w:hAnsi="KG Primary Italics"/>
          <w:sz w:val="36"/>
          <w:szCs w:val="36"/>
        </w:rPr>
      </w:pPr>
    </w:p>
    <w:p w14:paraId="475D49B9" w14:textId="60E21220" w:rsidR="00F53F40" w:rsidRDefault="00F53F40" w:rsidP="00F53F40">
      <w:pPr>
        <w:rPr>
          <w:rFonts w:ascii="KG Primary Italics" w:hAnsi="KG Primary Italics"/>
          <w:sz w:val="36"/>
          <w:szCs w:val="36"/>
        </w:rPr>
      </w:pPr>
    </w:p>
    <w:p w14:paraId="5BDE403F" w14:textId="78539CEE" w:rsidR="00F53F40" w:rsidRDefault="00F53F40" w:rsidP="00F53F40">
      <w:pPr>
        <w:rPr>
          <w:rFonts w:ascii="KG Primary Italics" w:hAnsi="KG Primary Italics"/>
          <w:sz w:val="36"/>
          <w:szCs w:val="36"/>
        </w:rPr>
      </w:pPr>
    </w:p>
    <w:p w14:paraId="3AB853D1" w14:textId="4C744E6B" w:rsidR="00F53F40" w:rsidRDefault="00F53F40" w:rsidP="00F53F40">
      <w:pPr>
        <w:rPr>
          <w:rFonts w:ascii="KG Primary Italics" w:hAnsi="KG Primary Italics"/>
          <w:sz w:val="36"/>
          <w:szCs w:val="36"/>
        </w:rPr>
      </w:pPr>
    </w:p>
    <w:p w14:paraId="24F14261" w14:textId="568C3F1B" w:rsidR="00F53F40" w:rsidRDefault="00F53F40" w:rsidP="00F53F40">
      <w:pPr>
        <w:rPr>
          <w:rFonts w:ascii="KG Primary Italics" w:hAnsi="KG Primary Italics"/>
          <w:sz w:val="36"/>
          <w:szCs w:val="36"/>
        </w:rPr>
      </w:pPr>
    </w:p>
    <w:p w14:paraId="5D5DCDAB" w14:textId="72A7F14F" w:rsidR="00F53F40" w:rsidRDefault="00F53F40" w:rsidP="00F53F40">
      <w:pPr>
        <w:rPr>
          <w:rFonts w:ascii="KG Primary Italics" w:hAnsi="KG Primary Italics"/>
          <w:sz w:val="36"/>
          <w:szCs w:val="36"/>
        </w:rPr>
      </w:pPr>
    </w:p>
    <w:p w14:paraId="2FE15BE3" w14:textId="4514DB7F" w:rsidR="00F53F40" w:rsidRDefault="00F53F40" w:rsidP="00F53F40">
      <w:pPr>
        <w:rPr>
          <w:rFonts w:ascii="KG Primary Italics" w:hAnsi="KG Primary Italics"/>
          <w:sz w:val="4"/>
          <w:szCs w:val="4"/>
        </w:rPr>
      </w:pPr>
    </w:p>
    <w:p w14:paraId="4C357AA4" w14:textId="3AAEC7CF" w:rsidR="00F53F40" w:rsidRDefault="00F53F40" w:rsidP="00F53F40">
      <w:pPr>
        <w:rPr>
          <w:rFonts w:ascii="KG Primary Italics" w:hAnsi="KG Primary Italics"/>
          <w:sz w:val="4"/>
          <w:szCs w:val="4"/>
        </w:rPr>
      </w:pPr>
    </w:p>
    <w:p w14:paraId="5E342F0F" w14:textId="12FE2AA5" w:rsidR="00F53F40" w:rsidRDefault="00F53F40" w:rsidP="00F53F40">
      <w:pPr>
        <w:rPr>
          <w:rFonts w:ascii="KG Primary Italics" w:hAnsi="KG Primary Italics"/>
          <w:sz w:val="4"/>
          <w:szCs w:val="4"/>
        </w:rPr>
      </w:pPr>
    </w:p>
    <w:p w14:paraId="3BB6A767" w14:textId="6940DB61" w:rsidR="00F53F40" w:rsidRDefault="00F53F40" w:rsidP="00F53F40">
      <w:pPr>
        <w:rPr>
          <w:rFonts w:ascii="KG Primary Italics" w:hAnsi="KG Primary Italics"/>
          <w:sz w:val="4"/>
          <w:szCs w:val="4"/>
        </w:rPr>
      </w:pPr>
    </w:p>
    <w:p w14:paraId="782D0495" w14:textId="7215BAFE" w:rsidR="00F53F40" w:rsidRDefault="00F53F40" w:rsidP="00F53F40">
      <w:pPr>
        <w:rPr>
          <w:rFonts w:ascii="KG Primary Italics" w:hAnsi="KG Primary Italics"/>
          <w:sz w:val="4"/>
          <w:szCs w:val="4"/>
        </w:rPr>
      </w:pPr>
    </w:p>
    <w:p w14:paraId="46B38DA5" w14:textId="77777777" w:rsidR="00F53F40" w:rsidRPr="00F53F40" w:rsidRDefault="00F53F40" w:rsidP="00F53F40">
      <w:pPr>
        <w:rPr>
          <w:rFonts w:ascii="KG Primary Italics" w:hAnsi="KG Primary Italics"/>
          <w:sz w:val="4"/>
          <w:szCs w:val="4"/>
        </w:rPr>
      </w:pPr>
    </w:p>
    <w:p w14:paraId="5C4753E9" w14:textId="4C69EFA2" w:rsidR="00F53F40" w:rsidRDefault="00F53F40" w:rsidP="00F53F40">
      <w:pPr>
        <w:rPr>
          <w:rFonts w:ascii="KG Primary Italics" w:hAnsi="KG Primary Italics"/>
          <w:sz w:val="4"/>
          <w:szCs w:val="4"/>
        </w:rPr>
      </w:pPr>
      <w:bookmarkStart w:id="0" w:name="_GoBack"/>
      <w:bookmarkEnd w:id="0"/>
    </w:p>
    <w:p w14:paraId="203133AC" w14:textId="77777777" w:rsidR="00F53F40" w:rsidRPr="00F53F40" w:rsidRDefault="00F53F40" w:rsidP="00F53F40">
      <w:pPr>
        <w:rPr>
          <w:rFonts w:ascii="KG Primary Italics" w:hAnsi="KG Primary Italics"/>
          <w:sz w:val="4"/>
          <w:szCs w:val="4"/>
        </w:rPr>
      </w:pPr>
    </w:p>
    <w:p w14:paraId="6670A5A4" w14:textId="77777777" w:rsidR="00F53F40" w:rsidRPr="00963741" w:rsidRDefault="00F53F40" w:rsidP="00F53F40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>- - - - - - - - - - - - - - - - - - - - - - - - - - - - - - - - - - - - - - - - - - - - - - - - - - - - - - - - - - - - - - - - - - - - - - - - - - - - - - - - - - - - - - - - - - - - - - - - - - - - - - - - - -__________________________________________________________________________________________________________________________________________________________________________________________________________________________________</w:t>
      </w:r>
    </w:p>
    <w:p w14:paraId="0A8F7726" w14:textId="77777777" w:rsidR="00F53F40" w:rsidRPr="00963741" w:rsidRDefault="00F53F40" w:rsidP="00F53F40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>- - - - - - - - - - - - - - - - - - - - - - - - - - - - - - - - - - - - - - - - - - - - - - - - - - - - - - - - - - - - - - - - - - - - - - - - - - - - - - - - - - - - - - - - - - - - - - - - - - - - - - - - - - __________________________________________________________________________________________________________________________________________________________________________________________________________________________________</w:t>
      </w:r>
    </w:p>
    <w:p w14:paraId="3CDA95DE" w14:textId="77777777" w:rsidR="00F53F40" w:rsidRDefault="00F53F40" w:rsidP="00F53F40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>- - - - - - - - - - - - - - - - - - - - - - - - - - - - - - - - - - - - - - - - - - - - - - - - - - - - - - - - - - - - - - - - - - - - - - - - - - - - - - - - - - - - - - - - - - - - - - - - - - - - - - - - - -_________________________________________________________________________________________________________________</w:t>
      </w: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lastRenderedPageBreak/>
        <w:t>_________________________________________________________________________________________________________________</w:t>
      </w:r>
    </w:p>
    <w:p w14:paraId="39B48A8C" w14:textId="714DD804" w:rsidR="00F53F40" w:rsidRPr="00F53F40" w:rsidRDefault="00F53F40" w:rsidP="00F53F40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 xml:space="preserve">- - - - - - - - - - - - - - - - - - - - - - - - - - - - - - - - - - - - - - - - - - - - - - - - - - - - - - - - - - - - - - - - - - - - - - - - - - - - - - - - - - - - - - - - - - - - - - - - - - - - - - - - - - </w:t>
      </w:r>
    </w:p>
    <w:sectPr w:rsidR="00F53F40" w:rsidRPr="00F53F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CDB107" w14:textId="77777777" w:rsidR="0094256D" w:rsidRDefault="0094256D" w:rsidP="0049574F">
      <w:pPr>
        <w:spacing w:after="0" w:line="240" w:lineRule="auto"/>
      </w:pPr>
      <w:r>
        <w:separator/>
      </w:r>
    </w:p>
  </w:endnote>
  <w:endnote w:type="continuationSeparator" w:id="0">
    <w:p w14:paraId="5C959B78" w14:textId="77777777" w:rsidR="0094256D" w:rsidRDefault="0094256D" w:rsidP="00495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KG Primary Italics">
    <w:altName w:val="Franklin Gothic Medium Cond"/>
    <w:charset w:val="00"/>
    <w:family w:val="auto"/>
    <w:pitch w:val="variable"/>
    <w:sig w:usb0="00000001" w:usb1="00000003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438C9A" w14:textId="77777777" w:rsidR="0049574F" w:rsidRDefault="004957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C2AD1A" w14:textId="77777777" w:rsidR="0049574F" w:rsidRDefault="0049574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346239" w14:textId="77777777" w:rsidR="0049574F" w:rsidRDefault="004957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E43D1E" w14:textId="77777777" w:rsidR="0094256D" w:rsidRDefault="0094256D" w:rsidP="0049574F">
      <w:pPr>
        <w:spacing w:after="0" w:line="240" w:lineRule="auto"/>
      </w:pPr>
      <w:r>
        <w:separator/>
      </w:r>
    </w:p>
  </w:footnote>
  <w:footnote w:type="continuationSeparator" w:id="0">
    <w:p w14:paraId="7CD265BE" w14:textId="77777777" w:rsidR="0094256D" w:rsidRDefault="0094256D" w:rsidP="00495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AA1709" w14:textId="77777777" w:rsidR="0049574F" w:rsidRDefault="004957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F64823" w14:textId="1C1D703B" w:rsidR="0049574F" w:rsidRDefault="0049574F">
    <w:pPr>
      <w:pStyle w:val="Header"/>
    </w:pPr>
    <w:r>
      <w:t>Session 1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D85FB3" w14:textId="77777777" w:rsidR="0049574F" w:rsidRDefault="0049574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F40"/>
    <w:rsid w:val="0049574F"/>
    <w:rsid w:val="0094256D"/>
    <w:rsid w:val="00B75517"/>
    <w:rsid w:val="00F53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05F03"/>
  <w15:chartTrackingRefBased/>
  <w15:docId w15:val="{5CD438F2-C62A-4346-9AE2-9017014E2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57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574F"/>
  </w:style>
  <w:style w:type="paragraph" w:styleId="Footer">
    <w:name w:val="footer"/>
    <w:basedOn w:val="Normal"/>
    <w:link w:val="FooterChar"/>
    <w:uiPriority w:val="99"/>
    <w:unhideWhenUsed/>
    <w:rsid w:val="004957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57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88BD54E7</Template>
  <TotalTime>11</TotalTime>
  <Pages>1</Pages>
  <Words>260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Ashma Patel</dc:creator>
  <cp:keywords/>
  <dc:description/>
  <cp:lastModifiedBy>Ashma Patel</cp:lastModifiedBy>
  <cp:revision>4</cp:revision>
  <dcterms:created xsi:type="dcterms:W3CDTF">2020-12-12T18:16:00Z</dcterms:created>
  <dcterms:modified xsi:type="dcterms:W3CDTF">2020-12-14T13:50:00Z</dcterms:modified>
</cp:coreProperties>
</file>