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FDD" w:rsidRPr="00FA4FDD" w:rsidRDefault="001E35EB" w:rsidP="00FA4FD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4818963F" wp14:editId="7248C520">
            <wp:simplePos x="0" y="0"/>
            <wp:positionH relativeFrom="margin">
              <wp:posOffset>2781300</wp:posOffset>
            </wp:positionH>
            <wp:positionV relativeFrom="paragraph">
              <wp:posOffset>3476625</wp:posOffset>
            </wp:positionV>
            <wp:extent cx="1104900" cy="308722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671" cy="3094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CBF5F73" wp14:editId="04BD9E51">
            <wp:simplePos x="0" y="0"/>
            <wp:positionH relativeFrom="column">
              <wp:posOffset>1352550</wp:posOffset>
            </wp:positionH>
            <wp:positionV relativeFrom="paragraph">
              <wp:posOffset>3457575</wp:posOffset>
            </wp:positionV>
            <wp:extent cx="1196983" cy="3086100"/>
            <wp:effectExtent l="0" t="0" r="317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983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6F2D50" wp14:editId="392A567E">
                <wp:simplePos x="0" y="0"/>
                <wp:positionH relativeFrom="margin">
                  <wp:align>left</wp:align>
                </wp:positionH>
                <wp:positionV relativeFrom="paragraph">
                  <wp:posOffset>509269</wp:posOffset>
                </wp:positionV>
                <wp:extent cx="4904105" cy="6114415"/>
                <wp:effectExtent l="19050" t="19050" r="10795" b="196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4105" cy="61144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925" w:rsidRDefault="00ED3755" w:rsidP="00AB697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Red </w:t>
                            </w:r>
                            <w:r w:rsidR="00967925" w:rsidRPr="00AB697E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Spellings </w:t>
                            </w:r>
                          </w:p>
                          <w:p w:rsidR="00ED3755" w:rsidRDefault="00ED3755" w:rsidP="00AB697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ED3755" w:rsidRDefault="00ED3755" w:rsidP="00AB697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ED3755" w:rsidRDefault="00ED3755" w:rsidP="00AB697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1E35EB" w:rsidRDefault="001E35EB" w:rsidP="00AB697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72"/>
                                <w:szCs w:val="40"/>
                              </w:rPr>
                            </w:pPr>
                          </w:p>
                          <w:p w:rsidR="001E35EB" w:rsidRPr="001E35EB" w:rsidRDefault="001E35EB" w:rsidP="00AB697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"/>
                                <w:szCs w:val="40"/>
                              </w:rPr>
                            </w:pPr>
                          </w:p>
                          <w:p w:rsidR="00ED3755" w:rsidRPr="00ED3755" w:rsidRDefault="00ED3755" w:rsidP="00AB697E">
                            <w:pPr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ED3755"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40"/>
                                <w:szCs w:val="40"/>
                              </w:rPr>
                              <w:t xml:space="preserve">Green </w:t>
                            </w:r>
                            <w:r w:rsidRPr="00ED3755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>and</w:t>
                            </w:r>
                            <w:r w:rsidRPr="00ED3755"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D3755"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Blue </w:t>
                            </w:r>
                            <w:r w:rsidRPr="00ED3755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>Spellings</w:t>
                            </w:r>
                          </w:p>
                          <w:p w:rsidR="00967925" w:rsidRDefault="001E35EB" w:rsidP="00AB697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5D2F501" wp14:editId="390E2252">
                                  <wp:extent cx="1074725" cy="312420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3696" cy="31502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F2D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0.1pt;width:386.15pt;height:481.4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" filled="f" strokecolor="red" strokeweight="3pt">
                <v:textbox>
                  <w:txbxContent>
                    <w:p w:rsidR="00967925" w:rsidRDefault="00ED3755" w:rsidP="00AB697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FF0000"/>
                          <w:sz w:val="40"/>
                          <w:szCs w:val="40"/>
                        </w:rPr>
                        <w:t xml:space="preserve">Red </w:t>
                      </w:r>
                      <w:r w:rsidR="00967925" w:rsidRPr="00AB697E">
                        <w:rPr>
                          <w:rFonts w:ascii="SassoonPrimaryType" w:hAnsi="SassoonPrimaryType"/>
                          <w:b/>
                          <w:color w:val="FF0000"/>
                          <w:sz w:val="40"/>
                          <w:szCs w:val="40"/>
                        </w:rPr>
                        <w:t xml:space="preserve">Spellings </w:t>
                      </w:r>
                    </w:p>
                    <w:p w:rsidR="00ED3755" w:rsidRDefault="00ED3755" w:rsidP="00AB697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ED3755" w:rsidRDefault="00ED3755" w:rsidP="00AB697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ED3755" w:rsidRDefault="00ED3755" w:rsidP="00AB697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1E35EB" w:rsidRDefault="001E35EB" w:rsidP="00AB697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72"/>
                          <w:szCs w:val="40"/>
                        </w:rPr>
                      </w:pPr>
                    </w:p>
                    <w:p w:rsidR="001E35EB" w:rsidRPr="001E35EB" w:rsidRDefault="001E35EB" w:rsidP="00AB697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2"/>
                          <w:szCs w:val="40"/>
                        </w:rPr>
                      </w:pPr>
                    </w:p>
                    <w:p w:rsidR="00ED3755" w:rsidRPr="00ED3755" w:rsidRDefault="00ED3755" w:rsidP="00AB697E">
                      <w:pPr>
                        <w:rPr>
                          <w:rFonts w:ascii="SassoonPrimaryType" w:hAnsi="SassoonPrimaryType"/>
                          <w:b/>
                          <w:color w:val="0070C0"/>
                          <w:sz w:val="40"/>
                          <w:szCs w:val="40"/>
                        </w:rPr>
                      </w:pPr>
                      <w:r w:rsidRPr="00ED3755">
                        <w:rPr>
                          <w:rFonts w:ascii="SassoonPrimaryType" w:hAnsi="SassoonPrimaryType"/>
                          <w:b/>
                          <w:color w:val="00B050"/>
                          <w:sz w:val="40"/>
                          <w:szCs w:val="40"/>
                        </w:rPr>
                        <w:t xml:space="preserve">Green </w:t>
                      </w:r>
                      <w:r w:rsidRPr="00ED3755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>and</w:t>
                      </w:r>
                      <w:r w:rsidRPr="00ED3755">
                        <w:rPr>
                          <w:rFonts w:ascii="SassoonPrimaryType" w:hAnsi="SassoonPrimaryType"/>
                          <w:b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  <w:r w:rsidRPr="00ED3755">
                        <w:rPr>
                          <w:rFonts w:ascii="SassoonPrimaryType" w:hAnsi="SassoonPrimaryType"/>
                          <w:b/>
                          <w:color w:val="0070C0"/>
                          <w:sz w:val="40"/>
                          <w:szCs w:val="40"/>
                        </w:rPr>
                        <w:t xml:space="preserve">Blue </w:t>
                      </w:r>
                      <w:r w:rsidRPr="00ED3755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>Spellings</w:t>
                      </w:r>
                    </w:p>
                    <w:p w:rsidR="00967925" w:rsidRDefault="001E35EB" w:rsidP="00AB697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5D2F501" wp14:editId="390E2252">
                            <wp:extent cx="1074725" cy="312420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3696" cy="31502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2844E023" wp14:editId="755779AD">
            <wp:simplePos x="0" y="0"/>
            <wp:positionH relativeFrom="column">
              <wp:posOffset>85725</wp:posOffset>
            </wp:positionH>
            <wp:positionV relativeFrom="paragraph">
              <wp:posOffset>895350</wp:posOffset>
            </wp:positionV>
            <wp:extent cx="945309" cy="2009775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686" cy="2016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37E3CF52" wp14:editId="39953ECD">
            <wp:simplePos x="0" y="0"/>
            <wp:positionH relativeFrom="column">
              <wp:posOffset>2771775</wp:posOffset>
            </wp:positionH>
            <wp:positionV relativeFrom="paragraph">
              <wp:posOffset>885825</wp:posOffset>
            </wp:positionV>
            <wp:extent cx="885825" cy="18288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D97194A" wp14:editId="18B1E50E">
            <wp:simplePos x="0" y="0"/>
            <wp:positionH relativeFrom="column">
              <wp:posOffset>1447800</wp:posOffset>
            </wp:positionH>
            <wp:positionV relativeFrom="paragraph">
              <wp:posOffset>876300</wp:posOffset>
            </wp:positionV>
            <wp:extent cx="1114425" cy="19050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93"/>
                    <a:stretch/>
                  </pic:blipFill>
                  <pic:spPr bwMode="auto">
                    <a:xfrm>
                      <a:off x="0" y="0"/>
                      <a:ext cx="1114425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AD1443" wp14:editId="39EF47CD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9744075" cy="4191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4191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925" w:rsidRPr="00981C30" w:rsidRDefault="00C24537" w:rsidP="001E35EB">
                            <w:pPr>
                              <w:rPr>
                                <w:rFonts w:ascii="SassoonPrimaryType" w:hAnsi="SassoonPrimaryType"/>
                                <w:b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>4T</w:t>
                            </w:r>
                            <w:r w:rsidR="00967925" w:rsidRPr="00981C30">
                              <w:rPr>
                                <w:rFonts w:ascii="SassoonPrimaryType" w:hAnsi="SassoonPrimaryType"/>
                                <w:b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967925" w:rsidRPr="00FA4FDD" w:rsidRDefault="00967925" w:rsidP="00FA4FDD">
                            <w:pPr>
                              <w:pStyle w:val="ListParagraph"/>
                              <w:rPr>
                                <w:rFonts w:ascii="SassoonPrimaryType" w:hAnsi="SassoonPrimaryType"/>
                                <w:b/>
                                <w:color w:val="0070C0"/>
                              </w:rPr>
                            </w:pPr>
                          </w:p>
                          <w:p w:rsidR="00967925" w:rsidRDefault="009679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D1443" id="_x0000_s1027" type="#_x0000_t202" style="position:absolute;margin-left:716.05pt;margin-top:1.5pt;width:767.25pt;height:3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" filled="f" strokecolor="black [3213]" strokeweight="3pt">
                <v:textbox>
                  <w:txbxContent>
                    <w:p w:rsidR="00967925" w:rsidRPr="00981C30" w:rsidRDefault="00C24537" w:rsidP="001E35EB">
                      <w:pPr>
                        <w:rPr>
                          <w:rFonts w:ascii="SassoonPrimaryType" w:hAnsi="SassoonPrimaryType"/>
                          <w:b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>4T</w:t>
                      </w:r>
                      <w:r w:rsidR="00967925" w:rsidRPr="00981C30">
                        <w:rPr>
                          <w:rFonts w:ascii="SassoonPrimaryType" w:hAnsi="SassoonPrimaryType"/>
                          <w:b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967925" w:rsidRPr="00FA4FDD" w:rsidRDefault="00967925" w:rsidP="00FA4FDD">
                      <w:pPr>
                        <w:pStyle w:val="ListParagraph"/>
                        <w:rPr>
                          <w:rFonts w:ascii="SassoonPrimaryType" w:hAnsi="SassoonPrimaryType"/>
                          <w:b/>
                          <w:color w:val="0070C0"/>
                        </w:rPr>
                      </w:pPr>
                    </w:p>
                    <w:p w:rsidR="00967925" w:rsidRDefault="00967925"/>
                  </w:txbxContent>
                </v:textbox>
                <w10:wrap type="square" anchorx="margin"/>
              </v:shape>
            </w:pict>
          </mc:Fallback>
        </mc:AlternateContent>
      </w:r>
      <w:r w:rsidR="00312D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BA247E2" wp14:editId="0BAC7CBA">
                <wp:simplePos x="0" y="0"/>
                <wp:positionH relativeFrom="margin">
                  <wp:align>right</wp:align>
                </wp:positionH>
                <wp:positionV relativeFrom="paragraph">
                  <wp:posOffset>5686425</wp:posOffset>
                </wp:positionV>
                <wp:extent cx="4772025" cy="934085"/>
                <wp:effectExtent l="19050" t="19050" r="28575" b="18415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93408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925" w:rsidRDefault="00967925" w:rsidP="00980D43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Round </w:t>
                            </w:r>
                            <w:r w:rsidR="001C3A70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434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to the nearest 1000</w:t>
                            </w:r>
                            <w:r w:rsidR="00E325CC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and nearest 100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67925" w:rsidRPr="00E325CC" w:rsidRDefault="00E325CC" w:rsidP="00980D43">
                            <w:pP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Round 74</w:t>
                            </w:r>
                            <w:r w:rsidR="00967925" w:rsidRPr="00E325C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to the nearest 10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and 100</w:t>
                            </w:r>
                            <w:r w:rsidR="00967925" w:rsidRPr="00E325C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247E2" id="Text Box 10" o:spid="_x0000_s1028" type="#_x0000_t202" style="position:absolute;margin-left:324.55pt;margin-top:447.75pt;width:375.75pt;height:73.5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" filled="f" strokecolor="#5b9bd5" strokeweight="3pt">
                <v:textbox>
                  <w:txbxContent>
                    <w:p w:rsidR="00967925" w:rsidRDefault="00967925" w:rsidP="00980D43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Round </w:t>
                      </w:r>
                      <w:r w:rsidR="001C3A70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434</w:t>
                      </w: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to the nearest 1000</w:t>
                      </w:r>
                      <w:r w:rsidR="00E325CC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and nearest 100</w:t>
                      </w: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.</w:t>
                      </w:r>
                    </w:p>
                    <w:p w:rsidR="00967925" w:rsidRPr="00E325CC" w:rsidRDefault="00E325CC" w:rsidP="00980D43">
                      <w:pPr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Round 74</w:t>
                      </w:r>
                      <w:r w:rsidR="00967925" w:rsidRPr="00E325CC"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to the nearest 10</w:t>
                      </w: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and 100</w:t>
                      </w:r>
                      <w:r w:rsidR="00967925" w:rsidRPr="00E325CC">
                        <w:rPr>
                          <w:b/>
                          <w:color w:val="FF0000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2D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33993F4" wp14:editId="02EDF42D">
                <wp:simplePos x="0" y="0"/>
                <wp:positionH relativeFrom="margin">
                  <wp:align>right</wp:align>
                </wp:positionH>
                <wp:positionV relativeFrom="paragraph">
                  <wp:posOffset>4238625</wp:posOffset>
                </wp:positionV>
                <wp:extent cx="4781550" cy="1390650"/>
                <wp:effectExtent l="19050" t="19050" r="19050" b="190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1390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925" w:rsidRDefault="00967925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Complete the missing numbers:</w:t>
                            </w:r>
                          </w:p>
                          <w:p w:rsidR="00967925" w:rsidRDefault="00BD221D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250, 350</w:t>
                            </w:r>
                            <w:r w:rsidR="00967925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, ______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, 450, _______</w:t>
                            </w:r>
                          </w:p>
                          <w:p w:rsidR="00967925" w:rsidRDefault="00BD221D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10</w:t>
                            </w:r>
                            <w:r w:rsidR="00967925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5,</w:t>
                            </w:r>
                            <w:r w:rsidR="00967925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______, 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-5, _________</w:t>
                            </w:r>
                          </w:p>
                          <w:p w:rsidR="00967925" w:rsidRPr="00E325CC" w:rsidRDefault="001C3A70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325CC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  <w:t>2, 4, 6, ________, 10, _______</w:t>
                            </w:r>
                          </w:p>
                          <w:p w:rsidR="00967925" w:rsidRPr="00765D4E" w:rsidRDefault="00967925" w:rsidP="00765D4E">
                            <w:pPr>
                              <w:rPr>
                                <w:color w:val="5B9BD5" w:themeColor="accent1"/>
                              </w:rPr>
                            </w:pPr>
                            <w:r>
                              <w:rPr>
                                <w:color w:val="5B9BD5" w:themeColor="accent1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993F4" id="Text Box 7" o:spid="_x0000_s1029" type="#_x0000_t202" style="position:absolute;margin-left:325.3pt;margin-top:333.75pt;width:376.5pt;height:109.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" filled="f" strokecolor="#5b9bd5" strokeweight="3pt">
                <v:textbox>
                  <w:txbxContent>
                    <w:p w:rsidR="00967925" w:rsidRDefault="00967925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Complete the missing numbers:</w:t>
                      </w:r>
                    </w:p>
                    <w:p w:rsidR="00967925" w:rsidRDefault="00BD221D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250, 350</w:t>
                      </w:r>
                      <w:r w:rsidR="00967925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, ______</w:t>
                      </w: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, 450, _______</w:t>
                      </w:r>
                    </w:p>
                    <w:p w:rsidR="00967925" w:rsidRDefault="00BD221D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10</w:t>
                      </w:r>
                      <w:r w:rsidR="00967925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5,</w:t>
                      </w:r>
                      <w:r w:rsidR="00967925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______, </w:t>
                      </w: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-5, _________</w:t>
                      </w:r>
                    </w:p>
                    <w:p w:rsidR="00967925" w:rsidRPr="00E325CC" w:rsidRDefault="001C3A70" w:rsidP="00765D4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E325CC"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  <w:t>2, 4, 6, ________, 10, _______</w:t>
                      </w:r>
                    </w:p>
                    <w:p w:rsidR="00967925" w:rsidRPr="00765D4E" w:rsidRDefault="00967925" w:rsidP="00765D4E">
                      <w:pPr>
                        <w:rPr>
                          <w:color w:val="5B9BD5" w:themeColor="accent1"/>
                        </w:rPr>
                      </w:pPr>
                      <w:r>
                        <w:rPr>
                          <w:color w:val="5B9BD5" w:themeColor="accent1"/>
                        </w:rPr>
                        <w:t>-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21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DBD11A0" wp14:editId="595A1891">
                <wp:simplePos x="0" y="0"/>
                <wp:positionH relativeFrom="margin">
                  <wp:posOffset>5000625</wp:posOffset>
                </wp:positionH>
                <wp:positionV relativeFrom="paragraph">
                  <wp:posOffset>3076575</wp:posOffset>
                </wp:positionV>
                <wp:extent cx="4743450" cy="1133475"/>
                <wp:effectExtent l="19050" t="19050" r="19050" b="285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3450" cy="1133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925" w:rsidRDefault="00472117" w:rsidP="001B7958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There were 1239 people in the supermarket. 304 people left. How many pe</w:t>
                            </w:r>
                            <w:r w:rsidR="00E325CC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ople are now in the supermarket?</w:t>
                            </w:r>
                          </w:p>
                          <w:p w:rsidR="00967925" w:rsidRPr="00E325CC" w:rsidRDefault="00472117" w:rsidP="001B7958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325CC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There were 67 people in the supermarket. 12 people leave. How many people are now in the supermarket?</w:t>
                            </w:r>
                          </w:p>
                          <w:p w:rsidR="00967925" w:rsidRPr="00765D4E" w:rsidRDefault="00967925" w:rsidP="001B7958">
                            <w:pPr>
                              <w:rPr>
                                <w:color w:val="5B9BD5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D11A0" id="Text Box 9" o:spid="_x0000_s1030" type="#_x0000_t202" style="position:absolute;margin-left:393.75pt;margin-top:242.25pt;width:373.5pt;height:89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" filled="f" strokecolor="#5b9bd5" strokeweight="3pt">
                <v:textbox>
                  <w:txbxContent>
                    <w:p w:rsidR="00967925" w:rsidRDefault="00472117" w:rsidP="001B7958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There were 1239 people in the supermarket. 304 people left. How many pe</w:t>
                      </w:r>
                      <w:r w:rsidR="00E325CC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ople are now in the supermarket?</w:t>
                      </w:r>
                    </w:p>
                    <w:p w:rsidR="00967925" w:rsidRPr="00E325CC" w:rsidRDefault="00472117" w:rsidP="001B7958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E325CC"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  <w:t>There were 67 people in the supermarket. 12 people leave. How many people are now in the supermarket?</w:t>
                      </w:r>
                    </w:p>
                    <w:p w:rsidR="00967925" w:rsidRPr="00765D4E" w:rsidRDefault="00967925" w:rsidP="001B7958">
                      <w:pPr>
                        <w:rPr>
                          <w:color w:val="5B9BD5" w:themeColor="accen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21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6D63BD" wp14:editId="2F984D89">
                <wp:simplePos x="0" y="0"/>
                <wp:positionH relativeFrom="margin">
                  <wp:align>right</wp:align>
                </wp:positionH>
                <wp:positionV relativeFrom="paragraph">
                  <wp:posOffset>1419225</wp:posOffset>
                </wp:positionV>
                <wp:extent cx="4733925" cy="1649730"/>
                <wp:effectExtent l="19050" t="19050" r="28575" b="2667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3925" cy="164973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925" w:rsidRDefault="00472117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 w:rsidRPr="00472117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On Tuesday I got 350 points on </w:t>
                            </w:r>
                            <w:proofErr w:type="spellStart"/>
                            <w:r w:rsidRPr="00472117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 w:rsidRPr="00472117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. On Wednesday I got another 1020. 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>How many points did I score in two days?</w:t>
                            </w:r>
                          </w:p>
                          <w:p w:rsidR="00472117" w:rsidRPr="00E325CC" w:rsidRDefault="00E325CC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325CC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I have 35 socks. I find </w:t>
                            </w:r>
                            <w:r w:rsidR="00472117" w:rsidRPr="00E325CC">
                              <w:rPr>
                                <w:rFonts w:ascii="SassoonPrimaryType" w:hAnsi="SassoonPrimaryType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5 more socks under the bed. How many socks do I now have? </w:t>
                            </w:r>
                          </w:p>
                          <w:p w:rsidR="00472117" w:rsidRPr="00472117" w:rsidRDefault="00472117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:rsidR="00472117" w:rsidRPr="00472117" w:rsidRDefault="00472117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67925" w:rsidRPr="00765D4E" w:rsidRDefault="00967925" w:rsidP="00765D4E">
                            <w:pPr>
                              <w:rPr>
                                <w:color w:val="5B9BD5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D63BD" id="Text Box 6" o:spid="_x0000_s1031" type="#_x0000_t202" style="position:absolute;margin-left:321.55pt;margin-top:111.75pt;width:372.75pt;height:129.9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" filled="f" strokecolor="#5b9bd5" strokeweight="3pt">
                <v:textbox>
                  <w:txbxContent>
                    <w:p w:rsidR="00967925" w:rsidRDefault="00472117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 w:rsidRPr="00472117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On Tuesday I got 350 points on </w:t>
                      </w:r>
                      <w:proofErr w:type="spellStart"/>
                      <w:r w:rsidRPr="00472117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 w:rsidRPr="00472117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. On Wednesday I got another 1020. </w:t>
                      </w: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>How many points did I score in two days?</w:t>
                      </w:r>
                    </w:p>
                    <w:p w:rsidR="00472117" w:rsidRPr="00E325CC" w:rsidRDefault="00E325CC" w:rsidP="00765D4E">
                      <w:pPr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E325CC"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  <w:t xml:space="preserve">I have 35 socks. I find </w:t>
                      </w:r>
                      <w:r w:rsidR="00472117" w:rsidRPr="00E325CC">
                        <w:rPr>
                          <w:rFonts w:ascii="SassoonPrimaryType" w:hAnsi="SassoonPrimaryType"/>
                          <w:b/>
                          <w:color w:val="FF0000"/>
                          <w:sz w:val="28"/>
                          <w:szCs w:val="28"/>
                        </w:rPr>
                        <w:t xml:space="preserve">5 more socks under the bed. How many socks do I now have? </w:t>
                      </w:r>
                    </w:p>
                    <w:p w:rsidR="00472117" w:rsidRPr="00472117" w:rsidRDefault="00472117" w:rsidP="00765D4E">
                      <w:pPr>
                        <w:rPr>
                          <w:rFonts w:ascii="SassoonPrimaryType" w:hAnsi="SassoonPrimaryType"/>
                          <w:b/>
                          <w:color w:val="00B050"/>
                          <w:sz w:val="28"/>
                          <w:szCs w:val="28"/>
                        </w:rPr>
                      </w:pPr>
                    </w:p>
                    <w:p w:rsidR="00472117" w:rsidRPr="00472117" w:rsidRDefault="00472117" w:rsidP="00765D4E">
                      <w:pPr>
                        <w:rPr>
                          <w:rFonts w:ascii="SassoonPrimaryType" w:hAnsi="SassoonPrimaryType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67925" w:rsidRPr="00765D4E" w:rsidRDefault="00967925" w:rsidP="00765D4E">
                      <w:pPr>
                        <w:rPr>
                          <w:color w:val="5B9BD5" w:themeColor="accen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57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0E34EA0" wp14:editId="2B4BF90A">
                <wp:simplePos x="0" y="0"/>
                <wp:positionH relativeFrom="margin">
                  <wp:align>right</wp:align>
                </wp:positionH>
                <wp:positionV relativeFrom="paragraph">
                  <wp:posOffset>1133475</wp:posOffset>
                </wp:positionV>
                <wp:extent cx="4787900" cy="5476875"/>
                <wp:effectExtent l="19050" t="19050" r="12700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7900" cy="54768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925" w:rsidRDefault="00967925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 w:rsidRPr="00765D4E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Arithmetic </w:t>
                            </w:r>
                            <w:r w:rsidRPr="00C24537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  <w:highlight w:val="yellow"/>
                              </w:rPr>
                              <w:t xml:space="preserve">Choose </w:t>
                            </w:r>
                            <w:r w:rsidR="00C24537" w:rsidRPr="00C24537"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  <w:highlight w:val="yellow"/>
                              </w:rPr>
                              <w:t>Red or Blue</w:t>
                            </w:r>
                            <w: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67925" w:rsidRPr="00765D4E" w:rsidRDefault="00967925" w:rsidP="00765D4E">
                            <w:pPr>
                              <w:rPr>
                                <w:rFonts w:ascii="SassoonPrimaryType" w:hAnsi="SassoonPrimaryType"/>
                                <w:b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</w:p>
                          <w:p w:rsidR="00967925" w:rsidRPr="00765D4E" w:rsidRDefault="00967925" w:rsidP="00765D4E">
                            <w:pPr>
                              <w:rPr>
                                <w:color w:val="5B9BD5" w:themeColor="accen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34EA0" id="Text Box 5" o:spid="_x0000_s1032" type="#_x0000_t202" style="position:absolute;margin-left:325.8pt;margin-top:89.25pt;width:377pt;height:431.2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" filled="f" strokecolor="#5b9bd5 [3204]" strokeweight="3pt">
                <v:textbox>
                  <w:txbxContent>
                    <w:p w:rsidR="00967925" w:rsidRDefault="00967925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  <w:r w:rsidRPr="00765D4E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Arithmetic </w:t>
                      </w:r>
                      <w:r w:rsidRPr="00C24537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  <w:highlight w:val="yellow"/>
                        </w:rPr>
                        <w:t xml:space="preserve">Choose </w:t>
                      </w:r>
                      <w:r w:rsidR="00C24537" w:rsidRPr="00C24537"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  <w:highlight w:val="yellow"/>
                        </w:rPr>
                        <w:t>Red or Blue</w:t>
                      </w:r>
                      <w: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967925" w:rsidRPr="00765D4E" w:rsidRDefault="00967925" w:rsidP="00765D4E">
                      <w:pPr>
                        <w:rPr>
                          <w:rFonts w:ascii="SassoonPrimaryType" w:hAnsi="SassoonPrimaryType"/>
                          <w:b/>
                          <w:color w:val="5B9BD5" w:themeColor="accent1"/>
                          <w:sz w:val="28"/>
                          <w:szCs w:val="28"/>
                        </w:rPr>
                      </w:pPr>
                    </w:p>
                    <w:p w:rsidR="00967925" w:rsidRPr="00765D4E" w:rsidRDefault="00967925" w:rsidP="00765D4E">
                      <w:pPr>
                        <w:rPr>
                          <w:color w:val="5B9BD5" w:themeColor="accen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A4FDD" w:rsidRPr="00FA4FDD" w:rsidSect="00FA4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579AD"/>
    <w:multiLevelType w:val="hybridMultilevel"/>
    <w:tmpl w:val="65167F20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1C1B6794"/>
    <w:multiLevelType w:val="hybridMultilevel"/>
    <w:tmpl w:val="2784541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334F1"/>
    <w:multiLevelType w:val="hybridMultilevel"/>
    <w:tmpl w:val="6C8A7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E3FCB"/>
    <w:multiLevelType w:val="hybridMultilevel"/>
    <w:tmpl w:val="2E2CBE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321AE"/>
    <w:multiLevelType w:val="hybridMultilevel"/>
    <w:tmpl w:val="91423B46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04436"/>
    <w:multiLevelType w:val="hybridMultilevel"/>
    <w:tmpl w:val="CB4CD1D2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1000F"/>
    <w:multiLevelType w:val="hybridMultilevel"/>
    <w:tmpl w:val="D08E644E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C683C"/>
    <w:multiLevelType w:val="hybridMultilevel"/>
    <w:tmpl w:val="EBA018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D5B7F"/>
    <w:multiLevelType w:val="hybridMultilevel"/>
    <w:tmpl w:val="B40E26EC"/>
    <w:lvl w:ilvl="0" w:tplc="A5F40212"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FDD"/>
    <w:rsid w:val="001B7958"/>
    <w:rsid w:val="001C3A70"/>
    <w:rsid w:val="001E35EB"/>
    <w:rsid w:val="00312D44"/>
    <w:rsid w:val="0040123D"/>
    <w:rsid w:val="00452FF1"/>
    <w:rsid w:val="00472117"/>
    <w:rsid w:val="0050746F"/>
    <w:rsid w:val="00530394"/>
    <w:rsid w:val="00544779"/>
    <w:rsid w:val="006A571E"/>
    <w:rsid w:val="006B7B68"/>
    <w:rsid w:val="007379CD"/>
    <w:rsid w:val="00765D4E"/>
    <w:rsid w:val="00802483"/>
    <w:rsid w:val="00967925"/>
    <w:rsid w:val="00980D43"/>
    <w:rsid w:val="00981C30"/>
    <w:rsid w:val="0099553A"/>
    <w:rsid w:val="00AB697E"/>
    <w:rsid w:val="00B93565"/>
    <w:rsid w:val="00B93B0C"/>
    <w:rsid w:val="00BA0A8E"/>
    <w:rsid w:val="00BD221D"/>
    <w:rsid w:val="00BD37A1"/>
    <w:rsid w:val="00C24537"/>
    <w:rsid w:val="00C36CF5"/>
    <w:rsid w:val="00C574D7"/>
    <w:rsid w:val="00C96E45"/>
    <w:rsid w:val="00CD5479"/>
    <w:rsid w:val="00E325CC"/>
    <w:rsid w:val="00E56CD5"/>
    <w:rsid w:val="00E95746"/>
    <w:rsid w:val="00ED3755"/>
    <w:rsid w:val="00F6726E"/>
    <w:rsid w:val="00FA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184F3"/>
  <w15:chartTrackingRefBased/>
  <w15:docId w15:val="{C778050D-3806-48FE-942E-EC10F8477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D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F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4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7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D95FDE77</Template>
  <TotalTime>425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Spotwood</dc:creator>
  <cp:keywords/>
  <dc:description/>
  <cp:lastModifiedBy>Carys Wordsworth</cp:lastModifiedBy>
  <cp:revision>11</cp:revision>
  <cp:lastPrinted>2020-12-04T14:15:00Z</cp:lastPrinted>
  <dcterms:created xsi:type="dcterms:W3CDTF">2020-11-30T07:59:00Z</dcterms:created>
  <dcterms:modified xsi:type="dcterms:W3CDTF">2020-12-04T15:26:00Z</dcterms:modified>
</cp:coreProperties>
</file>