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FDD" w:rsidRPr="00FA4FDD" w:rsidRDefault="006640C9" w:rsidP="00FA4FD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8D9E3FD" wp14:editId="2A0C1EE1">
                <wp:simplePos x="0" y="0"/>
                <wp:positionH relativeFrom="margin">
                  <wp:align>right</wp:align>
                </wp:positionH>
                <wp:positionV relativeFrom="paragraph">
                  <wp:posOffset>1137836</wp:posOffset>
                </wp:positionV>
                <wp:extent cx="4847590" cy="5476875"/>
                <wp:effectExtent l="19050" t="19050" r="10160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590" cy="5476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0C9" w:rsidRPr="000A0AA5" w:rsidRDefault="006640C9" w:rsidP="006640C9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Spellings: 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hoose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Red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0A0AA5"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Green </w:t>
                            </w:r>
                          </w:p>
                          <w:p w:rsidR="006640C9" w:rsidRDefault="006640C9" w:rsidP="006640C9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A spelling test has been set for you on </w:t>
                            </w:r>
                            <w:hyperlink r:id="rId5" w:history="1">
                              <w:r w:rsidRPr="006640C9">
                                <w:rPr>
                                  <w:rStyle w:val="Hyperlink"/>
                                  <w:rFonts w:ascii="SassoonPrimaryType" w:hAnsi="SassoonPrimaryType"/>
                                  <w:color w:val="auto"/>
                                  <w:sz w:val="28"/>
                                  <w:szCs w:val="28"/>
                                </w:rPr>
                                <w:t>www.spellingframe.com</w:t>
                              </w:r>
                            </w:hyperlink>
                            <w:r w:rsidRPr="006640C9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which should be completed by </w:t>
                            </w: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MONDAY 30</w:t>
                            </w: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Pr="006640C9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6640C9" w:rsidRDefault="006640C9" w:rsidP="006640C9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The test will still be available until next Thursday in case you have any technical difficulties over the weekend.</w:t>
                            </w:r>
                            <w:r w:rsidR="000C6BB4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You can also practise these spellings in your home learning book.</w:t>
                            </w: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</w:p>
                          <w:p w:rsidR="006640C9" w:rsidRDefault="006640C9" w:rsidP="006640C9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Every </w:t>
                            </w:r>
                            <w:r w:rsidR="005363B4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student</w:t>
                            </w:r>
                            <w:r w:rsidRP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 who completes the test will be getting a special sticker next week!</w:t>
                            </w:r>
                          </w:p>
                          <w:p w:rsidR="006640C9" w:rsidRPr="006640C9" w:rsidRDefault="006640C9" w:rsidP="006640C9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Red</w:t>
                            </w: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Cs/>
                                <w:sz w:val="28"/>
                                <w:szCs w:val="28"/>
                                <w:shd w:val="clear" w:color="auto" w:fill="FFFFFF"/>
                              </w:rPr>
                              <w:t>because, behind, children, door, find, floor, kind, mind, money, poor, wild</w:t>
                            </w: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Green</w:t>
                            </w: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bCs/>
                                <w:sz w:val="28"/>
                                <w:szCs w:val="28"/>
                                <w:shd w:val="clear" w:color="auto" w:fill="FFFFFF"/>
                              </w:rPr>
                              <w:t>angrily, basically, comically, completely, dramatically, eight, eighth, enough, exercise, experience, experiment, extreme, famous, favourite, February, finally, gently, happily, humbly, nobly, sadly, simply, usually</w:t>
                            </w:r>
                          </w:p>
                          <w:p w:rsidR="006640C9" w:rsidRPr="006640C9" w:rsidRDefault="006640C9" w:rsidP="006640C9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6640C9" w:rsidRDefault="006640C9" w:rsidP="006640C9">
                            <w:pPr>
                              <w:pStyle w:val="ListParagraph"/>
                              <w:rPr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:rsidR="006640C9" w:rsidRPr="000A0AA5" w:rsidRDefault="006640C9" w:rsidP="006640C9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6640C9" w:rsidRPr="002A424F" w:rsidRDefault="006640C9" w:rsidP="006640C9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6640C9" w:rsidRPr="002A424F" w:rsidRDefault="006640C9" w:rsidP="006640C9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6640C9" w:rsidRPr="00765D4E" w:rsidRDefault="006640C9" w:rsidP="006640C9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6640C9" w:rsidRPr="00765D4E" w:rsidRDefault="006640C9" w:rsidP="006640C9">
                            <w:pPr>
                              <w:rPr>
                                <w:color w:val="5B9BD5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9E3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0.5pt;margin-top:89.6pt;width:381.7pt;height:431.2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" filled="f" strokecolor="black [3213]" strokeweight="3pt">
                <v:textbox>
                  <w:txbxContent>
                    <w:p w:rsidR="006640C9" w:rsidRPr="000A0AA5" w:rsidRDefault="006640C9" w:rsidP="006640C9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Spellings: </w:t>
                      </w:r>
                      <w:r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c</w:t>
                      </w:r>
                      <w:r w:rsidRPr="000A0AA5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hoose</w:t>
                      </w:r>
                      <w:r w:rsidRPr="000A0AA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</w:t>
                      </w:r>
                      <w:r w:rsidRPr="000A0AA5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>Red</w:t>
                      </w:r>
                      <w:r w:rsidRPr="000A0AA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</w:t>
                      </w:r>
                      <w:r w:rsidRPr="000A0AA5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or </w:t>
                      </w:r>
                      <w:r w:rsidRPr="000A0AA5"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  <w:t xml:space="preserve">Green </w:t>
                      </w:r>
                    </w:p>
                    <w:p w:rsidR="006640C9" w:rsidRDefault="006640C9" w:rsidP="006640C9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A spelling test has been set for you on </w:t>
                      </w:r>
                      <w:hyperlink r:id="rId6" w:history="1">
                        <w:r w:rsidRPr="006640C9">
                          <w:rPr>
                            <w:rStyle w:val="Hyperlink"/>
                            <w:rFonts w:ascii="SassoonPrimaryType" w:hAnsi="SassoonPrimaryType"/>
                            <w:color w:val="auto"/>
                            <w:sz w:val="28"/>
                            <w:szCs w:val="28"/>
                          </w:rPr>
                          <w:t>www.spellingframe.com</w:t>
                        </w:r>
                      </w:hyperlink>
                      <w:r w:rsidRPr="006640C9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which should be completed by </w:t>
                      </w: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MONDAY 30</w:t>
                      </w: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 NOVEMBER</w:t>
                      </w:r>
                      <w:r w:rsidRPr="006640C9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6640C9" w:rsidRDefault="006640C9" w:rsidP="006640C9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The test will still be available until next Thursday in case you have any technical difficulties over the weekend.</w:t>
                      </w:r>
                      <w:r w:rsidR="000C6BB4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You can also practise these spellings in your home learning book.</w:t>
                      </w: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</w:p>
                    <w:p w:rsidR="006640C9" w:rsidRDefault="006640C9" w:rsidP="006640C9">
                      <w:pPr>
                        <w:jc w:val="center"/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Every </w:t>
                      </w:r>
                      <w:r w:rsidR="005363B4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student</w:t>
                      </w:r>
                      <w:r w:rsidRP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 who completes the test will be getting a special sticker next week!</w:t>
                      </w:r>
                    </w:p>
                    <w:p w:rsidR="006640C9" w:rsidRPr="006640C9" w:rsidRDefault="006640C9" w:rsidP="006640C9">
                      <w:pPr>
                        <w:jc w:val="center"/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</w:pP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>Red</w:t>
                      </w: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Cs/>
                          <w:sz w:val="28"/>
                          <w:szCs w:val="28"/>
                          <w:shd w:val="clear" w:color="auto" w:fill="FFFFFF"/>
                        </w:rPr>
                        <w:t>because, behind, children, door, find, floor, kind, mind, money, poor, wild</w:t>
                      </w: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  <w:t>Green</w:t>
                      </w: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bCs/>
                          <w:sz w:val="28"/>
                          <w:szCs w:val="28"/>
                          <w:shd w:val="clear" w:color="auto" w:fill="FFFFFF"/>
                        </w:rPr>
                        <w:t>angrily, basically, comically, completely, dramatically, eight, eighth, enough, exercise, experience, experiment, extreme, famous, favourite, February, finally, gently, happily, humbly, nobly, sadly, simply, usually</w:t>
                      </w:r>
                    </w:p>
                    <w:p w:rsidR="006640C9" w:rsidRPr="006640C9" w:rsidRDefault="006640C9" w:rsidP="006640C9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6640C9" w:rsidRDefault="006640C9" w:rsidP="006640C9">
                      <w:pPr>
                        <w:pStyle w:val="ListParagraph"/>
                        <w:rPr>
                          <w:b/>
                          <w:color w:val="00B050"/>
                          <w:sz w:val="32"/>
                          <w:szCs w:val="32"/>
                        </w:rPr>
                      </w:pPr>
                    </w:p>
                    <w:p w:rsidR="006640C9" w:rsidRPr="000A0AA5" w:rsidRDefault="006640C9" w:rsidP="006640C9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6640C9" w:rsidRPr="002A424F" w:rsidRDefault="006640C9" w:rsidP="006640C9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6640C9" w:rsidRPr="002A424F" w:rsidRDefault="006640C9" w:rsidP="006640C9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6640C9" w:rsidRPr="00765D4E" w:rsidRDefault="006640C9" w:rsidP="006640C9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6640C9" w:rsidRPr="00765D4E" w:rsidRDefault="006640C9" w:rsidP="006640C9">
                      <w:pPr>
                        <w:rPr>
                          <w:color w:val="5B9BD5" w:themeColor="accen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A42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E095988" wp14:editId="37BC8E4C">
                <wp:simplePos x="0" y="0"/>
                <wp:positionH relativeFrom="margin">
                  <wp:align>left</wp:align>
                </wp:positionH>
                <wp:positionV relativeFrom="paragraph">
                  <wp:posOffset>1129665</wp:posOffset>
                </wp:positionV>
                <wp:extent cx="4847590" cy="5476875"/>
                <wp:effectExtent l="19050" t="19050" r="1016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590" cy="5476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24F" w:rsidRPr="000A0AA5" w:rsidRDefault="000A0AA5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 w:rsidRPr="000A0AA5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Arithmetic: </w:t>
                            </w:r>
                            <w:r w:rsidR="006640C9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>hoose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Red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="002A424F" w:rsidRPr="000A0AA5"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Green </w:t>
                            </w:r>
                          </w:p>
                          <w:p w:rsidR="002A424F" w:rsidRPr="006640C9" w:rsidRDefault="002A424F" w:rsidP="002A424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Henry has a collection of 346 match attack cards. He gives 217 away. How many does he have left?</w:t>
                            </w:r>
                          </w:p>
                          <w:p w:rsidR="002A424F" w:rsidRPr="006640C9" w:rsidRDefault="002A424F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 xml:space="preserve">What is 12 less than 28? Show </w:t>
                            </w:r>
                            <w:proofErr w:type="gramStart"/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your</w:t>
                            </w:r>
                            <w:proofErr w:type="gramEnd"/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 xml:space="preserve"> working out.</w:t>
                            </w:r>
                          </w:p>
                          <w:p w:rsidR="000A0AA5" w:rsidRPr="006640C9" w:rsidRDefault="000A0AA5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2A424F" w:rsidRPr="006640C9" w:rsidRDefault="002A424F" w:rsidP="002A424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Complete the missing numbers:</w:t>
                            </w:r>
                          </w:p>
                          <w:p w:rsidR="002A424F" w:rsidRPr="006640C9" w:rsidRDefault="002A424F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4, 2, 0, -2, ______</w:t>
                            </w:r>
                          </w:p>
                          <w:p w:rsidR="002A424F" w:rsidRPr="006640C9" w:rsidRDefault="002A424F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-5, ______, 5, 10</w:t>
                            </w:r>
                          </w:p>
                          <w:p w:rsidR="000A0AA5" w:rsidRPr="006640C9" w:rsidRDefault="002A424F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-2, -1, 0, _______, _______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Round 3450 to the nearest 1000.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Round 12 to the nearest 10.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Selina has travelled 2104km to meet her cousin. Kim has to travel 346km more to meet her cousin. How many miles does Kim travel in total?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_______= 45 + 39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Complete the next three values: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2200, 2400, 2600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00B050"/>
                                <w:sz w:val="28"/>
                                <w:szCs w:val="28"/>
                              </w:rPr>
                              <w:t>3500, 4000, 4500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250, 500, 750</w:t>
                            </w:r>
                          </w:p>
                          <w:p w:rsidR="000A0AA5" w:rsidRPr="006640C9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40C9">
                              <w:rPr>
                                <w:rFonts w:ascii="SassoonPrimaryType" w:hAnsi="SassoonPrimaryType"/>
                                <w:color w:val="FF0000"/>
                                <w:sz w:val="28"/>
                                <w:szCs w:val="28"/>
                              </w:rPr>
                              <w:t>20, 40, 60</w:t>
                            </w:r>
                          </w:p>
                          <w:p w:rsidR="000A0AA5" w:rsidRPr="006640C9" w:rsidRDefault="000A0AA5" w:rsidP="000A0AA5">
                            <w:pPr>
                              <w:rPr>
                                <w:rFonts w:ascii="SassoonPrimaryType" w:hAnsi="SassoonPrimaryType"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0A0AA5" w:rsidRDefault="000A0AA5" w:rsidP="000A0AA5">
                            <w:pPr>
                              <w:pStyle w:val="ListParagraph"/>
                              <w:rPr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  <w:p w:rsidR="000A0AA5" w:rsidRPr="000A0AA5" w:rsidRDefault="000A0AA5" w:rsidP="000A0AA5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0A0AA5" w:rsidRPr="002A424F" w:rsidRDefault="000A0AA5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2A424F" w:rsidRPr="002A424F" w:rsidRDefault="002A424F" w:rsidP="002A424F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2A424F" w:rsidRPr="00765D4E" w:rsidRDefault="002A424F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2A424F" w:rsidRPr="00765D4E" w:rsidRDefault="002A424F" w:rsidP="00765D4E">
                            <w:pPr>
                              <w:rPr>
                                <w:color w:val="5B9BD5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6B4EE" id="Text Box 5" o:spid="_x0000_s1027" type="#_x0000_t202" style="position:absolute;margin-left:0;margin-top:88.95pt;width:381.7pt;height:431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" filled="f" strokecolor="black [3213]" strokeweight="3pt">
                <v:textbox>
                  <w:txbxContent>
                    <w:p w:rsidR="002A424F" w:rsidRPr="000A0AA5" w:rsidRDefault="000A0AA5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 w:rsidRPr="000A0AA5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Arithmetic: </w:t>
                      </w:r>
                      <w:r w:rsidR="006640C9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c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>hoose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>Red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sz w:val="28"/>
                          <w:szCs w:val="28"/>
                        </w:rPr>
                        <w:t xml:space="preserve">or </w:t>
                      </w:r>
                      <w:r w:rsidR="002A424F" w:rsidRPr="000A0AA5"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  <w:t xml:space="preserve">Green </w:t>
                      </w:r>
                    </w:p>
                    <w:p w:rsidR="002A424F" w:rsidRPr="006640C9" w:rsidRDefault="002A424F" w:rsidP="002A424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Henry has a collection of 346 match attack cards. He gives 217 away. How many does he have left?</w:t>
                      </w:r>
                    </w:p>
                    <w:p w:rsidR="002A424F" w:rsidRPr="006640C9" w:rsidRDefault="002A424F" w:rsidP="002A424F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 xml:space="preserve">What is 12 less than 28? Show </w:t>
                      </w:r>
                      <w:proofErr w:type="gramStart"/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your</w:t>
                      </w:r>
                      <w:proofErr w:type="gramEnd"/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 xml:space="preserve"> working out.</w:t>
                      </w:r>
                    </w:p>
                    <w:p w:rsidR="000A0AA5" w:rsidRPr="006640C9" w:rsidRDefault="000A0AA5" w:rsidP="002A424F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</w:p>
                    <w:p w:rsidR="002A424F" w:rsidRPr="006640C9" w:rsidRDefault="002A424F" w:rsidP="002A424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Complete the missing numbers:</w:t>
                      </w:r>
                    </w:p>
                    <w:p w:rsidR="002A424F" w:rsidRPr="006640C9" w:rsidRDefault="002A424F" w:rsidP="002A424F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4, 2, 0, -2, ______</w:t>
                      </w:r>
                    </w:p>
                    <w:p w:rsidR="002A424F" w:rsidRPr="006640C9" w:rsidRDefault="002A424F" w:rsidP="002A424F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-5, ______, 5, 10</w:t>
                      </w:r>
                    </w:p>
                    <w:p w:rsidR="000A0AA5" w:rsidRPr="006640C9" w:rsidRDefault="002A424F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-2, -1, 0, _______, _______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</w:p>
                    <w:p w:rsidR="000A0AA5" w:rsidRPr="006640C9" w:rsidRDefault="000A0AA5" w:rsidP="000A0A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Round 3450 to the nearest 1000.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Round 12 to the nearest 10.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</w:p>
                    <w:p w:rsidR="000A0AA5" w:rsidRPr="006640C9" w:rsidRDefault="000A0AA5" w:rsidP="000A0A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Selina has travelled 2104km to meet her cousin. Kim has to travel 346km more to meet her cousin. How many miles does Kim travel in total?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_______= 45 + 39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</w:p>
                    <w:p w:rsidR="000A0AA5" w:rsidRPr="006640C9" w:rsidRDefault="000A0AA5" w:rsidP="000A0AA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Complete the next three values: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2200, 2400, 2600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00B050"/>
                          <w:sz w:val="28"/>
                          <w:szCs w:val="28"/>
                        </w:rPr>
                        <w:t>3500, 4000, 4500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250, 500, 750</w:t>
                      </w:r>
                    </w:p>
                    <w:p w:rsidR="000A0AA5" w:rsidRPr="006640C9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</w:pPr>
                      <w:r w:rsidRPr="006640C9">
                        <w:rPr>
                          <w:rFonts w:ascii="SassoonPrimaryType" w:hAnsi="SassoonPrimaryType"/>
                          <w:color w:val="FF0000"/>
                          <w:sz w:val="28"/>
                          <w:szCs w:val="28"/>
                        </w:rPr>
                        <w:t>20, 40, 60</w:t>
                      </w:r>
                    </w:p>
                    <w:p w:rsidR="000A0AA5" w:rsidRPr="006640C9" w:rsidRDefault="000A0AA5" w:rsidP="000A0AA5">
                      <w:pPr>
                        <w:rPr>
                          <w:rFonts w:ascii="SassoonPrimaryType" w:hAnsi="SassoonPrimaryType"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0A0AA5" w:rsidRDefault="000A0AA5" w:rsidP="000A0AA5">
                      <w:pPr>
                        <w:pStyle w:val="ListParagraph"/>
                        <w:rPr>
                          <w:b/>
                          <w:color w:val="00B050"/>
                          <w:sz w:val="32"/>
                          <w:szCs w:val="32"/>
                        </w:rPr>
                      </w:pPr>
                    </w:p>
                    <w:p w:rsidR="000A0AA5" w:rsidRPr="000A0AA5" w:rsidRDefault="000A0AA5" w:rsidP="000A0AA5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0A0AA5" w:rsidRPr="002A424F" w:rsidRDefault="000A0AA5" w:rsidP="002A424F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2A424F" w:rsidRPr="002A424F" w:rsidRDefault="002A424F" w:rsidP="002A424F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2A424F" w:rsidRPr="00765D4E" w:rsidRDefault="002A424F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2A424F" w:rsidRPr="00765D4E" w:rsidRDefault="002A424F" w:rsidP="00765D4E">
                      <w:pPr>
                        <w:rPr>
                          <w:color w:val="5B9BD5" w:themeColor="accen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7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ABD5EB" wp14:editId="763A902E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9744075" cy="10287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1028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24F" w:rsidRPr="00981C30" w:rsidRDefault="002A424F" w:rsidP="00FA4FDD">
                            <w:pPr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 xml:space="preserve">4T </w:t>
                            </w:r>
                            <w:r w:rsidRPr="00981C30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>Homework</w:t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="004A6979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ab/>
                              <w:t>26/11/2020</w:t>
                            </w:r>
                          </w:p>
                          <w:p w:rsidR="002A424F" w:rsidRPr="00981C30" w:rsidRDefault="002A424F" w:rsidP="00FA4FDD">
                            <w:pPr>
                              <w:rPr>
                                <w:rFonts w:ascii="SassoonPrimaryType" w:hAnsi="SassoonPrimaryType"/>
                                <w:b/>
                              </w:rPr>
                            </w:pPr>
                            <w:r w:rsidRPr="00981C30">
                              <w:rPr>
                                <w:rFonts w:ascii="SassoonPrimaryType" w:hAnsi="SassoonPrimaryType"/>
                                <w:b/>
                              </w:rPr>
                              <w:t>Daily tasks:</w:t>
                            </w:r>
                          </w:p>
                          <w:p w:rsidR="002A424F" w:rsidRPr="00981C30" w:rsidRDefault="002A424F" w:rsidP="00E95746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</w:rPr>
                            </w:pPr>
                            <w:r w:rsidRPr="00981C30">
                              <w:rPr>
                                <w:rFonts w:ascii="SassoonPrimaryType" w:hAnsi="SassoonPrimaryType"/>
                                <w:b/>
                              </w:rPr>
                              <w:t>-Minimum of 10 minutes reading. Remember to log on to myon.co.uk                                  -Minimum of 10 minutes on ttrockstars.com</w:t>
                            </w:r>
                          </w:p>
                          <w:p w:rsidR="002A424F" w:rsidRPr="00FA4FDD" w:rsidRDefault="002A424F" w:rsidP="00FA4FDD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70C0"/>
                              </w:rPr>
                            </w:pPr>
                          </w:p>
                          <w:p w:rsidR="002A424F" w:rsidRDefault="002A42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BD5EB" id="Text Box 2" o:spid="_x0000_s1028" type="#_x0000_t202" style="position:absolute;margin-left:716.05pt;margin-top:1.5pt;width:767.25pt;height:8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" filled="f" strokecolor="black [3213]" strokeweight="3pt">
                <v:textbox>
                  <w:txbxContent>
                    <w:p w:rsidR="002A424F" w:rsidRPr="00981C30" w:rsidRDefault="002A424F" w:rsidP="00FA4FDD">
                      <w:pPr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 xml:space="preserve">4T </w:t>
                      </w:r>
                      <w:r w:rsidRPr="00981C30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>Homework</w:t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</w:r>
                      <w:r w:rsidR="004A6979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ab/>
                        <w:t>26/11/2020</w:t>
                      </w:r>
                    </w:p>
                    <w:p w:rsidR="002A424F" w:rsidRPr="00981C30" w:rsidRDefault="002A424F" w:rsidP="00FA4FDD">
                      <w:pPr>
                        <w:rPr>
                          <w:rFonts w:ascii="SassoonPrimaryType" w:hAnsi="SassoonPrimaryType"/>
                          <w:b/>
                        </w:rPr>
                      </w:pPr>
                      <w:r w:rsidRPr="00981C30">
                        <w:rPr>
                          <w:rFonts w:ascii="SassoonPrimaryType" w:hAnsi="SassoonPrimaryType"/>
                          <w:b/>
                        </w:rPr>
                        <w:t>Daily tasks:</w:t>
                      </w:r>
                    </w:p>
                    <w:p w:rsidR="002A424F" w:rsidRPr="00981C30" w:rsidRDefault="002A424F" w:rsidP="00E95746">
                      <w:pPr>
                        <w:pStyle w:val="ListParagraph"/>
                        <w:rPr>
                          <w:rFonts w:ascii="SassoonPrimaryType" w:hAnsi="SassoonPrimaryType"/>
                          <w:b/>
                        </w:rPr>
                      </w:pPr>
                      <w:r w:rsidRPr="00981C30">
                        <w:rPr>
                          <w:rFonts w:ascii="SassoonPrimaryType" w:hAnsi="SassoonPrimaryType"/>
                          <w:b/>
                        </w:rPr>
                        <w:t>-Minimum of 10 minutes reading. Remember to log on to myon.co.uk                                  -Minimum of 10 minutes on ttrockstars.com</w:t>
                      </w:r>
                    </w:p>
                    <w:p w:rsidR="002A424F" w:rsidRPr="00FA4FDD" w:rsidRDefault="002A424F" w:rsidP="00FA4FDD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70C0"/>
                        </w:rPr>
                      </w:pPr>
                    </w:p>
                    <w:p w:rsidR="002A424F" w:rsidRDefault="002A424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A4FDD" w:rsidRPr="00FA4FDD" w:rsidSect="00FA4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79AD"/>
    <w:multiLevelType w:val="hybridMultilevel"/>
    <w:tmpl w:val="65167F20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1C1B6794"/>
    <w:multiLevelType w:val="hybridMultilevel"/>
    <w:tmpl w:val="278454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334F1"/>
    <w:multiLevelType w:val="hybridMultilevel"/>
    <w:tmpl w:val="6C8A7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E3FCB"/>
    <w:multiLevelType w:val="hybridMultilevel"/>
    <w:tmpl w:val="2E2CB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321AE"/>
    <w:multiLevelType w:val="hybridMultilevel"/>
    <w:tmpl w:val="91423B46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04436"/>
    <w:multiLevelType w:val="hybridMultilevel"/>
    <w:tmpl w:val="CB4CD1D2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11546"/>
    <w:multiLevelType w:val="hybridMultilevel"/>
    <w:tmpl w:val="A738B1E6"/>
    <w:lvl w:ilvl="0" w:tplc="CE9E42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1000F"/>
    <w:multiLevelType w:val="hybridMultilevel"/>
    <w:tmpl w:val="D08E644E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C683C"/>
    <w:multiLevelType w:val="hybridMultilevel"/>
    <w:tmpl w:val="EBA018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D5B7F"/>
    <w:multiLevelType w:val="hybridMultilevel"/>
    <w:tmpl w:val="B40E26EC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FDD"/>
    <w:rsid w:val="000A0AA5"/>
    <w:rsid w:val="000C6BB4"/>
    <w:rsid w:val="001B7958"/>
    <w:rsid w:val="002A424F"/>
    <w:rsid w:val="0040123D"/>
    <w:rsid w:val="00452FF1"/>
    <w:rsid w:val="004A6979"/>
    <w:rsid w:val="0050746F"/>
    <w:rsid w:val="00530394"/>
    <w:rsid w:val="005363B4"/>
    <w:rsid w:val="006640C9"/>
    <w:rsid w:val="006A571E"/>
    <w:rsid w:val="006B7B68"/>
    <w:rsid w:val="007379CD"/>
    <w:rsid w:val="00765D4E"/>
    <w:rsid w:val="00802483"/>
    <w:rsid w:val="00967925"/>
    <w:rsid w:val="00980D43"/>
    <w:rsid w:val="00981C30"/>
    <w:rsid w:val="0099553A"/>
    <w:rsid w:val="00A2055C"/>
    <w:rsid w:val="00AB697E"/>
    <w:rsid w:val="00B93565"/>
    <w:rsid w:val="00B93B0C"/>
    <w:rsid w:val="00BA0A8E"/>
    <w:rsid w:val="00BD37A1"/>
    <w:rsid w:val="00C574D7"/>
    <w:rsid w:val="00CD5479"/>
    <w:rsid w:val="00E56CD5"/>
    <w:rsid w:val="00E95746"/>
    <w:rsid w:val="00F6726E"/>
    <w:rsid w:val="00F7570D"/>
    <w:rsid w:val="00FA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1BE47"/>
  <w15:chartTrackingRefBased/>
  <w15:docId w15:val="{C778050D-3806-48FE-942E-EC10F8477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D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F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40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4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17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llingframe.com" TargetMode="External"/><Relationship Id="rId5" Type="http://schemas.openxmlformats.org/officeDocument/2006/relationships/hyperlink" Target="http://www.spellingfram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AB714F8B</Template>
  <TotalTime>43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Spotwood</dc:creator>
  <cp:keywords/>
  <dc:description/>
  <cp:lastModifiedBy>Carys Wordsworth</cp:lastModifiedBy>
  <cp:revision>13</cp:revision>
  <dcterms:created xsi:type="dcterms:W3CDTF">2020-11-23T08:18:00Z</dcterms:created>
  <dcterms:modified xsi:type="dcterms:W3CDTF">2020-11-26T16:59:00Z</dcterms:modified>
</cp:coreProperties>
</file>