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86BE37" w14:textId="77777777" w:rsidR="007F4FDD" w:rsidRDefault="007F4FDD" w:rsidP="007F4FDD">
      <w:r>
        <w:t>Dear Parents/Carers,</w:t>
      </w:r>
    </w:p>
    <w:p w14:paraId="2AE50C0F" w14:textId="547B8A0F" w:rsidR="007F4FDD" w:rsidRDefault="007F4FDD" w:rsidP="007F4FDD"/>
    <w:p w14:paraId="226C3E96" w14:textId="72C27690" w:rsidR="004E325A" w:rsidRDefault="004E325A" w:rsidP="007F4FDD">
      <w:r>
        <w:t>During this lockdown period Children will be set work on a daily basis which is expected to be completed just like they would do if they were attending school.</w:t>
      </w:r>
    </w:p>
    <w:p w14:paraId="294B5692" w14:textId="4A44EAF1" w:rsidR="004E325A" w:rsidRDefault="004E325A" w:rsidP="007F4FDD"/>
    <w:p w14:paraId="50F5F977" w14:textId="4DDBFCC6" w:rsidR="004E325A" w:rsidRPr="006B2C0B" w:rsidRDefault="004E325A" w:rsidP="007F4FDD">
      <w:pPr>
        <w:rPr>
          <w:b/>
          <w:u w:val="single"/>
        </w:rPr>
      </w:pPr>
      <w:r w:rsidRPr="006B2C0B">
        <w:rPr>
          <w:b/>
          <w:u w:val="single"/>
        </w:rPr>
        <w:t>Where can you find the work?</w:t>
      </w:r>
    </w:p>
    <w:p w14:paraId="614AF877" w14:textId="79804109" w:rsidR="004E325A" w:rsidRDefault="004E325A" w:rsidP="007F4FDD">
      <w:r>
        <w:t>The work will be posted each mornin</w:t>
      </w:r>
      <w:r w:rsidR="00CD11BE">
        <w:t xml:space="preserve">g at 9:00 on Google Classroom </w:t>
      </w:r>
      <w:r>
        <w:t>for your child to complete that day.</w:t>
      </w:r>
    </w:p>
    <w:p w14:paraId="6B7A8BE1" w14:textId="5B44F90D" w:rsidR="004E325A" w:rsidRDefault="004E325A" w:rsidP="007F4FDD">
      <w:r>
        <w:t xml:space="preserve">The work can be completed </w:t>
      </w:r>
      <w:r w:rsidR="00CD11BE">
        <w:t xml:space="preserve">via Google docs and submitted on Google Classroom. Alternatively, they can complete work </w:t>
      </w:r>
      <w:r>
        <w:t>in the book that has already</w:t>
      </w:r>
      <w:r w:rsidR="00CD11BE">
        <w:t xml:space="preserve"> been sent home </w:t>
      </w:r>
      <w:r>
        <w:t>in the event of a lockdown. Some work may need to completed on worksheets that will be sent home.</w:t>
      </w:r>
    </w:p>
    <w:p w14:paraId="5CEB732E" w14:textId="4FAE90CA" w:rsidR="006B2C0B" w:rsidRDefault="006B2C0B" w:rsidP="007F4FDD"/>
    <w:p w14:paraId="76F5707E" w14:textId="6F95738F" w:rsidR="006B2C0B" w:rsidRPr="006B2C0B" w:rsidRDefault="006B2C0B" w:rsidP="007F4FDD">
      <w:pPr>
        <w:rPr>
          <w:b/>
          <w:u w:val="single"/>
        </w:rPr>
      </w:pPr>
      <w:r w:rsidRPr="006B2C0B">
        <w:rPr>
          <w:b/>
          <w:u w:val="single"/>
        </w:rPr>
        <w:t>What if we have no Internet access?</w:t>
      </w:r>
    </w:p>
    <w:p w14:paraId="3C42C371" w14:textId="4141AC78" w:rsidR="006B2C0B" w:rsidRPr="006B2C0B" w:rsidRDefault="006B2C0B" w:rsidP="007F4FDD">
      <w:r>
        <w:t>If you have no Internet access, then please contact school as additional work will be provided.</w:t>
      </w:r>
    </w:p>
    <w:p w14:paraId="3F5B8171" w14:textId="0AAA4CBD" w:rsidR="004E325A" w:rsidRDefault="004E325A" w:rsidP="007F4FDD"/>
    <w:p w14:paraId="5E3365EC" w14:textId="00CF1EFD" w:rsidR="004E325A" w:rsidRPr="006B2C0B" w:rsidRDefault="004E325A" w:rsidP="007F4FDD">
      <w:pPr>
        <w:rPr>
          <w:b/>
          <w:u w:val="single"/>
        </w:rPr>
      </w:pPr>
      <w:r w:rsidRPr="006B2C0B">
        <w:rPr>
          <w:b/>
          <w:u w:val="single"/>
        </w:rPr>
        <w:t>What should we do when my child has finished the work?</w:t>
      </w:r>
    </w:p>
    <w:p w14:paraId="62B496F9" w14:textId="3E733CC1" w:rsidR="004E325A" w:rsidRDefault="006B2C0B" w:rsidP="007F4FDD">
      <w:r>
        <w:t xml:space="preserve">The work must be </w:t>
      </w:r>
      <w:r w:rsidR="004E325A">
        <w:t>sent to the year group e-mail (</w:t>
      </w:r>
      <w:hyperlink r:id="rId6" w:history="1">
        <w:r w:rsidR="00CD11BE" w:rsidRPr="00BD00E8">
          <w:rPr>
            <w:rStyle w:val="Hyperlink"/>
          </w:rPr>
          <w:t>Y5@holytrinity.manchester.sch.uk</w:t>
        </w:r>
      </w:hyperlink>
      <w:r w:rsidR="00CD11BE">
        <w:t>) or submitted on Google Classroom.</w:t>
      </w:r>
      <w:r w:rsidR="004E325A">
        <w:t xml:space="preserve"> This can either be a photograph of the work in the book/worksheet</w:t>
      </w:r>
      <w:r>
        <w:t xml:space="preserve"> or a digital version if your child has access to a word processed application. If no work is submitted, then a member of staff will contact yourselves to discuss if there are any problems we can help with.</w:t>
      </w:r>
    </w:p>
    <w:p w14:paraId="0D97206B" w14:textId="71154DC0" w:rsidR="007F4FDD" w:rsidRDefault="007F4FDD" w:rsidP="007F4FDD"/>
    <w:p w14:paraId="0FBF764E" w14:textId="557E476F" w:rsidR="007F4FDD" w:rsidRDefault="007F4FDD" w:rsidP="007F4FDD">
      <w:pPr>
        <w:rPr>
          <w:b/>
          <w:u w:val="single"/>
        </w:rPr>
      </w:pPr>
      <w:r w:rsidRPr="00662FF3">
        <w:rPr>
          <w:b/>
          <w:u w:val="single"/>
        </w:rPr>
        <w:t>Staying in t</w:t>
      </w:r>
      <w:r w:rsidR="00A67996">
        <w:rPr>
          <w:b/>
          <w:u w:val="single"/>
        </w:rPr>
        <w:t>ouch with the</w:t>
      </w:r>
      <w:r w:rsidRPr="00662FF3">
        <w:rPr>
          <w:b/>
          <w:u w:val="single"/>
        </w:rPr>
        <w:t xml:space="preserve"> class teacher:</w:t>
      </w:r>
    </w:p>
    <w:p w14:paraId="3F2A42B6" w14:textId="71A3F979" w:rsidR="007F4FDD" w:rsidRDefault="007F4FDD" w:rsidP="007F4FDD">
      <w:r w:rsidRPr="002B6272">
        <w:t>Parents, Carers and children can keep in touch with their class</w:t>
      </w:r>
      <w:r>
        <w:t xml:space="preserve"> </w:t>
      </w:r>
      <w:r w:rsidRPr="002B6272">
        <w:t>teachers by e-mailing (</w:t>
      </w:r>
      <w:hyperlink r:id="rId7" w:history="1">
        <w:r w:rsidR="00CD11BE" w:rsidRPr="00BD00E8">
          <w:rPr>
            <w:rStyle w:val="Hyperlink"/>
          </w:rPr>
          <w:t>Y5@holytrinity.manchester.sch.uk</w:t>
        </w:r>
      </w:hyperlink>
      <w:r w:rsidRPr="002B6272">
        <w:t>)</w:t>
      </w:r>
      <w:r>
        <w:t>. This will be monitored daily (Monday – Friday) between the hours of 9</w:t>
      </w:r>
      <w:r w:rsidR="006B2C0B">
        <w:t>:00 am</w:t>
      </w:r>
      <w:r>
        <w:t xml:space="preserve"> and 3</w:t>
      </w:r>
      <w:r w:rsidR="006B2C0B">
        <w:t>:45</w:t>
      </w:r>
      <w:r>
        <w:t xml:space="preserve"> and the staff will do the best they can to respond promptl</w:t>
      </w:r>
      <w:r w:rsidR="006B2C0B">
        <w:t xml:space="preserve">y. </w:t>
      </w:r>
    </w:p>
    <w:p w14:paraId="797248A7" w14:textId="45A1435D" w:rsidR="007F4FDD" w:rsidRDefault="007F4FDD" w:rsidP="007F4FDD"/>
    <w:p w14:paraId="534E18AE" w14:textId="77777777" w:rsidR="007F4FDD" w:rsidRPr="00604D07" w:rsidRDefault="007F4FDD" w:rsidP="007F4FDD">
      <w:pPr>
        <w:rPr>
          <w:b/>
          <w:u w:val="single"/>
        </w:rPr>
      </w:pPr>
      <w:r w:rsidRPr="00604D07">
        <w:rPr>
          <w:b/>
          <w:u w:val="single"/>
        </w:rPr>
        <w:t xml:space="preserve">School staying in touch with home: </w:t>
      </w:r>
    </w:p>
    <w:p w14:paraId="7615BFDF" w14:textId="7AAB0A1A" w:rsidR="007F4FDD" w:rsidRDefault="007F4FDD" w:rsidP="007F4FDD">
      <w:r>
        <w:t>As well as the staff communicating via the class page and e-mails</w:t>
      </w:r>
      <w:r w:rsidR="00A67996">
        <w:t>,</w:t>
      </w:r>
      <w:r>
        <w:t xml:space="preserve"> a member of staff </w:t>
      </w:r>
      <w:r w:rsidR="00CD11BE">
        <w:t>from Year 5</w:t>
      </w:r>
      <w:r>
        <w:t xml:space="preserve"> will</w:t>
      </w:r>
      <w:r w:rsidR="00A67996">
        <w:t xml:space="preserve"> also</w:t>
      </w:r>
      <w:r>
        <w:t xml:space="preserve"> make telephone contact with</w:t>
      </w:r>
      <w:r w:rsidR="006B2C0B">
        <w:t xml:space="preserve"> the family during the lockdown</w:t>
      </w:r>
      <w:r>
        <w:t xml:space="preserve"> period to check everything is ok.</w:t>
      </w:r>
    </w:p>
    <w:p w14:paraId="55DAE194" w14:textId="277FDA78" w:rsidR="007F4FDD" w:rsidRPr="00662FF3" w:rsidRDefault="007F4FDD" w:rsidP="007F4FDD"/>
    <w:p w14:paraId="3B6EC719" w14:textId="6F600018" w:rsidR="007F4FDD" w:rsidRDefault="007F4FDD" w:rsidP="007F4FDD">
      <w:pPr>
        <w:rPr>
          <w:u w:val="single"/>
        </w:rPr>
      </w:pPr>
      <w:r w:rsidRPr="00604D07">
        <w:rPr>
          <w:b/>
          <w:u w:val="single"/>
        </w:rPr>
        <w:t>Additional home learning</w:t>
      </w:r>
      <w:r w:rsidRPr="00604D07">
        <w:rPr>
          <w:u w:val="single"/>
        </w:rPr>
        <w:t>:</w:t>
      </w:r>
    </w:p>
    <w:p w14:paraId="3845E8A2" w14:textId="6EECFAD8" w:rsidR="007F4FDD" w:rsidRPr="00604D07" w:rsidRDefault="002F54B3" w:rsidP="007F4FDD">
      <w:pPr>
        <w:rPr>
          <w:u w:val="single"/>
        </w:rPr>
      </w:pPr>
      <w:r w:rsidRPr="00662FF3">
        <w:rPr>
          <w:b/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7B58E538" wp14:editId="2A15971F">
            <wp:simplePos x="0" y="0"/>
            <wp:positionH relativeFrom="margin">
              <wp:posOffset>1562100</wp:posOffset>
            </wp:positionH>
            <wp:positionV relativeFrom="paragraph">
              <wp:posOffset>12065</wp:posOffset>
            </wp:positionV>
            <wp:extent cx="1101090" cy="800100"/>
            <wp:effectExtent l="0" t="0" r="3810" b="0"/>
            <wp:wrapSquare wrapText="bothSides"/>
            <wp:docPr id="4" name="Picture 4" descr="Times Table Rock Sta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imes Table Rock Star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109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inline distT="0" distB="0" distL="0" distR="0" wp14:anchorId="385A7A5E" wp14:editId="199FF1F7">
            <wp:extent cx="1323975" cy="812548"/>
            <wp:effectExtent l="0" t="0" r="0" b="6985"/>
            <wp:docPr id="5" name="Picture 5" descr="myON News: preK-8 News Articles within the myON Literacy Ecosystem - The  EdTech Roundu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yON News: preK-8 News Articles within the myON Literacy Ecosystem - The  EdTech Roundup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8125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D8D1F1" w14:textId="587C220F" w:rsidR="007F4FDD" w:rsidRDefault="007F4FDD" w:rsidP="007F4FDD">
      <w:pPr>
        <w:rPr>
          <w:u w:val="single"/>
        </w:rPr>
      </w:pPr>
    </w:p>
    <w:p w14:paraId="4FFAC572" w14:textId="65E460EC" w:rsidR="007F4FDD" w:rsidRDefault="007F4FDD" w:rsidP="007F4FDD">
      <w:r>
        <w:t xml:space="preserve">Your child has access to </w:t>
      </w:r>
      <w:proofErr w:type="spellStart"/>
      <w:r>
        <w:t>myON</w:t>
      </w:r>
      <w:proofErr w:type="spellEnd"/>
      <w:r>
        <w:t xml:space="preserve"> reading and </w:t>
      </w:r>
      <w:proofErr w:type="spellStart"/>
      <w:r>
        <w:t>timestables</w:t>
      </w:r>
      <w:proofErr w:type="spellEnd"/>
      <w:r>
        <w:t xml:space="preserve"> </w:t>
      </w:r>
      <w:proofErr w:type="spellStart"/>
      <w:r>
        <w:t>rockstars</w:t>
      </w:r>
      <w:proofErr w:type="spellEnd"/>
      <w:r>
        <w:t xml:space="preserve"> at home to further supplement their learning. If you require a password reminder then please e-mail </w:t>
      </w:r>
      <w:hyperlink r:id="rId10" w:history="1">
        <w:r w:rsidR="00CD11BE" w:rsidRPr="00BD00E8">
          <w:rPr>
            <w:rStyle w:val="Hyperlink"/>
          </w:rPr>
          <w:t>Y5@holytrinity.manchester.sch.uk</w:t>
        </w:r>
      </w:hyperlink>
    </w:p>
    <w:p w14:paraId="62757769" w14:textId="77777777" w:rsidR="007F4FDD" w:rsidRDefault="007F4FDD" w:rsidP="007F4FDD"/>
    <w:p w14:paraId="4F72DE8C" w14:textId="1B44D844" w:rsidR="007F4FDD" w:rsidRDefault="007F4FDD" w:rsidP="007F4FDD">
      <w:pPr>
        <w:jc w:val="center"/>
      </w:pPr>
      <w:r>
        <w:t>If you require any fami</w:t>
      </w:r>
      <w:r w:rsidR="006B2C0B">
        <w:t>ly support during this lockdown</w:t>
      </w:r>
      <w:r>
        <w:t xml:space="preserve"> period then please contact school on                          (0161-2051216) or e-mail( </w:t>
      </w:r>
      <w:hyperlink r:id="rId11" w:history="1">
        <w:r w:rsidR="002F54B3" w:rsidRPr="00654BB2">
          <w:rPr>
            <w:rStyle w:val="Hyperlink"/>
          </w:rPr>
          <w:t>parentalsupport@holytrinity.manchester.sch.uk</w:t>
        </w:r>
      </w:hyperlink>
      <w:r>
        <w:t>)</w:t>
      </w:r>
    </w:p>
    <w:p w14:paraId="2B3FA4C2" w14:textId="77777777" w:rsidR="002F54B3" w:rsidRDefault="002F54B3" w:rsidP="007F4FDD">
      <w:pPr>
        <w:jc w:val="center"/>
      </w:pPr>
    </w:p>
    <w:p w14:paraId="249B6D8A" w14:textId="77777777" w:rsidR="00277B83" w:rsidRDefault="00277B83" w:rsidP="00160CD8">
      <w:pPr>
        <w:rPr>
          <w:rFonts w:ascii="Candara" w:hAnsi="Candara"/>
          <w:lang w:val="en-US"/>
        </w:rPr>
      </w:pPr>
    </w:p>
    <w:p w14:paraId="4B6ED76B" w14:textId="2803F57F" w:rsidR="002F54B3" w:rsidRDefault="002F54B3" w:rsidP="00160CD8">
      <w:pPr>
        <w:rPr>
          <w:rFonts w:ascii="Candara" w:hAnsi="Candara"/>
          <w:lang w:val="en-US"/>
        </w:rPr>
      </w:pPr>
      <w:r>
        <w:rPr>
          <w:rFonts w:ascii="Candara" w:hAnsi="Candara"/>
          <w:lang w:val="en-US"/>
        </w:rPr>
        <w:lastRenderedPageBreak/>
        <w:t>Regards,</w:t>
      </w:r>
    </w:p>
    <w:p w14:paraId="3AEDDA6F" w14:textId="431CA1E4" w:rsidR="002F54B3" w:rsidRPr="008B6258" w:rsidRDefault="00CD11BE" w:rsidP="00160CD8">
      <w:pPr>
        <w:rPr>
          <w:rFonts w:ascii="Candara" w:hAnsi="Candara"/>
          <w:lang w:val="en-US"/>
        </w:rPr>
      </w:pPr>
      <w:r>
        <w:rPr>
          <w:rFonts w:ascii="Candara" w:hAnsi="Candara"/>
          <w:lang w:val="en-US"/>
        </w:rPr>
        <w:t>Y5</w:t>
      </w:r>
      <w:bookmarkStart w:id="0" w:name="_GoBack"/>
      <w:bookmarkEnd w:id="0"/>
      <w:r w:rsidR="006B2C0B">
        <w:rPr>
          <w:rFonts w:ascii="Candara" w:hAnsi="Candara"/>
          <w:lang w:val="en-US"/>
        </w:rPr>
        <w:t xml:space="preserve"> team</w:t>
      </w:r>
    </w:p>
    <w:sectPr w:rsidR="002F54B3" w:rsidRPr="008B6258" w:rsidSect="008B6258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0" w:h="16840"/>
      <w:pgMar w:top="851" w:right="567" w:bottom="567" w:left="56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152F08" w14:textId="77777777" w:rsidR="004E325A" w:rsidRDefault="004E325A" w:rsidP="008B6258">
      <w:r>
        <w:separator/>
      </w:r>
    </w:p>
  </w:endnote>
  <w:endnote w:type="continuationSeparator" w:id="0">
    <w:p w14:paraId="2E4F4953" w14:textId="77777777" w:rsidR="004E325A" w:rsidRDefault="004E325A" w:rsidP="008B62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altName w:val="Arial"/>
    <w:charset w:val="00"/>
    <w:family w:val="swiss"/>
    <w:pitch w:val="variable"/>
    <w:sig w:usb0="00000000" w:usb1="5000A1FF" w:usb2="00000000" w:usb3="00000000" w:csb0="000001B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577870" w14:textId="77777777" w:rsidR="004E325A" w:rsidRDefault="004E325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8EE3AF" w14:textId="65EE31AF" w:rsidR="004E325A" w:rsidRDefault="004E325A" w:rsidP="008B6258">
    <w:pPr>
      <w:pStyle w:val="Footer"/>
      <w:jc w:val="center"/>
    </w:pPr>
    <w:r>
      <w:rPr>
        <w:rFonts w:hint="eastAsia"/>
        <w:noProof/>
        <w:lang w:eastAsia="en-GB"/>
      </w:rPr>
      <w:drawing>
        <wp:inline distT="0" distB="0" distL="0" distR="0" wp14:anchorId="7DF50354" wp14:editId="0B906C2A">
          <wp:extent cx="6477000" cy="622300"/>
          <wp:effectExtent l="0" t="0" r="0" b="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12504_HolyTinityCEPrimary_LH_footer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477000" cy="6223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FCBB5D" w14:textId="77777777" w:rsidR="004E325A" w:rsidRDefault="004E325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905000" w14:textId="77777777" w:rsidR="004E325A" w:rsidRDefault="004E325A" w:rsidP="008B6258">
      <w:r>
        <w:separator/>
      </w:r>
    </w:p>
  </w:footnote>
  <w:footnote w:type="continuationSeparator" w:id="0">
    <w:p w14:paraId="775326F5" w14:textId="77777777" w:rsidR="004E325A" w:rsidRDefault="004E325A" w:rsidP="008B62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A466B8" w14:textId="77777777" w:rsidR="004E325A" w:rsidRDefault="004E325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373B2F" w14:textId="032218FC" w:rsidR="004E325A" w:rsidRDefault="004E325A" w:rsidP="005F2E00">
    <w:pPr>
      <w:pStyle w:val="Header"/>
      <w:jc w:val="center"/>
    </w:pPr>
    <w:r>
      <w:rPr>
        <w:noProof/>
        <w:lang w:eastAsia="en-GB"/>
      </w:rPr>
      <w:drawing>
        <wp:inline distT="0" distB="0" distL="0" distR="0" wp14:anchorId="4E253863" wp14:editId="134B785D">
          <wp:extent cx="6553200" cy="1879600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12504_HolyTinityCEPrimary_LH_header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553200" cy="18796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FE52C3" w14:textId="77777777" w:rsidR="004E325A" w:rsidRDefault="004E325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2C50"/>
    <w:rsid w:val="00001F51"/>
    <w:rsid w:val="00010535"/>
    <w:rsid w:val="00160CD8"/>
    <w:rsid w:val="0027717D"/>
    <w:rsid w:val="00277B83"/>
    <w:rsid w:val="002F54B3"/>
    <w:rsid w:val="00353577"/>
    <w:rsid w:val="00374F67"/>
    <w:rsid w:val="004533A3"/>
    <w:rsid w:val="004A7827"/>
    <w:rsid w:val="004E325A"/>
    <w:rsid w:val="00500399"/>
    <w:rsid w:val="005F2E00"/>
    <w:rsid w:val="006211AF"/>
    <w:rsid w:val="006B2C0B"/>
    <w:rsid w:val="006F1012"/>
    <w:rsid w:val="00755968"/>
    <w:rsid w:val="00780C40"/>
    <w:rsid w:val="007A3138"/>
    <w:rsid w:val="007F4FDD"/>
    <w:rsid w:val="007F6386"/>
    <w:rsid w:val="008B6258"/>
    <w:rsid w:val="008D3237"/>
    <w:rsid w:val="00910A0F"/>
    <w:rsid w:val="009548A0"/>
    <w:rsid w:val="00A67996"/>
    <w:rsid w:val="00A83E33"/>
    <w:rsid w:val="00AB530E"/>
    <w:rsid w:val="00B12C50"/>
    <w:rsid w:val="00B36889"/>
    <w:rsid w:val="00B9479E"/>
    <w:rsid w:val="00CA01F6"/>
    <w:rsid w:val="00CD11BE"/>
    <w:rsid w:val="00D14452"/>
    <w:rsid w:val="00D3419F"/>
    <w:rsid w:val="00E222EB"/>
    <w:rsid w:val="00E860F7"/>
    <w:rsid w:val="00E8673A"/>
    <w:rsid w:val="00F41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8433"/>
    <o:shapelayout v:ext="edit">
      <o:idmap v:ext="edit" data="1"/>
    </o:shapelayout>
  </w:shapeDefaults>
  <w:decimalSymbol w:val="."/>
  <w:listSeparator w:val=","/>
  <w14:docId w14:val="57098CC8"/>
  <w14:defaultImageDpi w14:val="300"/>
  <w15:chartTrackingRefBased/>
  <w15:docId w15:val="{E9DE0819-E33C-444A-B54B-EAADB8903C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mbria" w:eastAsia="MS Mincho" w:hAnsi="Cambria" w:cs="Times New Roman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B625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B6258"/>
  </w:style>
  <w:style w:type="paragraph" w:styleId="Footer">
    <w:name w:val="footer"/>
    <w:basedOn w:val="Normal"/>
    <w:link w:val="FooterChar"/>
    <w:uiPriority w:val="99"/>
    <w:unhideWhenUsed/>
    <w:rsid w:val="008B625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B6258"/>
  </w:style>
  <w:style w:type="paragraph" w:styleId="BalloonText">
    <w:name w:val="Balloon Text"/>
    <w:basedOn w:val="Normal"/>
    <w:link w:val="BalloonTextChar"/>
    <w:uiPriority w:val="99"/>
    <w:semiHidden/>
    <w:unhideWhenUsed/>
    <w:rsid w:val="008B6258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B6258"/>
    <w:rPr>
      <w:rFonts w:ascii="Lucida Grande" w:hAnsi="Lucida Grande" w:cs="Lucida Grande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7F4FD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Y5@holytrinity.manchester.sch.uk" TargetMode="Externa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ettings" Target="settings.xml"/><Relationship Id="rId16" Type="http://schemas.openxmlformats.org/officeDocument/2006/relationships/header" Target="header3.xml"/><Relationship Id="rId1" Type="http://schemas.openxmlformats.org/officeDocument/2006/relationships/styles" Target="styles.xml"/><Relationship Id="rId6" Type="http://schemas.openxmlformats.org/officeDocument/2006/relationships/hyperlink" Target="mailto:Y5@holytrinity.manchester.sch.uk" TargetMode="External"/><Relationship Id="rId11" Type="http://schemas.openxmlformats.org/officeDocument/2006/relationships/hyperlink" Target="mailto:parentalsupport@holytrinity.manchester.sch.uk" TargetMode="External"/><Relationship Id="rId5" Type="http://schemas.openxmlformats.org/officeDocument/2006/relationships/endnotes" Target="endnotes.xml"/><Relationship Id="rId15" Type="http://schemas.openxmlformats.org/officeDocument/2006/relationships/footer" Target="footer2.xml"/><Relationship Id="rId10" Type="http://schemas.openxmlformats.org/officeDocument/2006/relationships/hyperlink" Target="mailto:Y5@holytrinity.manchester.sch.uk" TargetMode="External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636C3D1B</Template>
  <TotalTime>0</TotalTime>
  <Pages>2</Pages>
  <Words>353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Printworks/nmd</Company>
  <LinksUpToDate>false</LinksUpToDate>
  <CharactersWithSpaces>2367</CharactersWithSpaces>
  <SharedDoc>false</SharedDoc>
  <HLinks>
    <vt:vector size="12" baseType="variant">
      <vt:variant>
        <vt:i4>5242965</vt:i4>
      </vt:variant>
      <vt:variant>
        <vt:i4>2063</vt:i4>
      </vt:variant>
      <vt:variant>
        <vt:i4>1026</vt:i4>
      </vt:variant>
      <vt:variant>
        <vt:i4>1</vt:i4>
      </vt:variant>
      <vt:variant>
        <vt:lpwstr>12504_HolyTinityCEPrimary_LH-1_header</vt:lpwstr>
      </vt:variant>
      <vt:variant>
        <vt:lpwstr/>
      </vt:variant>
      <vt:variant>
        <vt:i4>6357090</vt:i4>
      </vt:variant>
      <vt:variant>
        <vt:i4>2068</vt:i4>
      </vt:variant>
      <vt:variant>
        <vt:i4>1025</vt:i4>
      </vt:variant>
      <vt:variant>
        <vt:i4>1</vt:i4>
      </vt:variant>
      <vt:variant>
        <vt:lpwstr>12504_HolyTinityCEPrimary_LH_footer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Printworks Studio</dc:creator>
  <cp:keywords/>
  <dc:description/>
  <cp:lastModifiedBy>Judith Howell</cp:lastModifiedBy>
  <cp:revision>2</cp:revision>
  <cp:lastPrinted>2021-01-05T13:09:00Z</cp:lastPrinted>
  <dcterms:created xsi:type="dcterms:W3CDTF">2021-01-05T13:10:00Z</dcterms:created>
  <dcterms:modified xsi:type="dcterms:W3CDTF">2021-01-05T13:10:00Z</dcterms:modified>
</cp:coreProperties>
</file>