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371" w:rsidRDefault="002C4AB7" w:rsidP="006D4371">
      <w:pPr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6731000</wp:posOffset>
            </wp:positionH>
            <wp:positionV relativeFrom="paragraph">
              <wp:posOffset>346710</wp:posOffset>
            </wp:positionV>
            <wp:extent cx="1587500" cy="1295400"/>
            <wp:effectExtent l="0" t="0" r="0" b="0"/>
            <wp:wrapTight wrapText="bothSides">
              <wp:wrapPolygon edited="0">
                <wp:start x="9331" y="0"/>
                <wp:lineTo x="7776" y="318"/>
                <wp:lineTo x="4666" y="3812"/>
                <wp:lineTo x="4666" y="5082"/>
                <wp:lineTo x="0" y="8259"/>
                <wp:lineTo x="259" y="10165"/>
                <wp:lineTo x="2074" y="15247"/>
                <wp:lineTo x="2074" y="16200"/>
                <wp:lineTo x="6221" y="20329"/>
                <wp:lineTo x="8813" y="21282"/>
                <wp:lineTo x="9072" y="21282"/>
                <wp:lineTo x="12182" y="21282"/>
                <wp:lineTo x="12442" y="21282"/>
                <wp:lineTo x="14774" y="20329"/>
                <wp:lineTo x="16070" y="20329"/>
                <wp:lineTo x="19440" y="16518"/>
                <wp:lineTo x="19440" y="15247"/>
                <wp:lineTo x="21254" y="10482"/>
                <wp:lineTo x="21254" y="10165"/>
                <wp:lineTo x="21514" y="8894"/>
                <wp:lineTo x="20995" y="8576"/>
                <wp:lineTo x="17366" y="4129"/>
                <wp:lineTo x="13997" y="635"/>
                <wp:lineTo x="12442" y="0"/>
                <wp:lineTo x="9331" y="0"/>
              </wp:wrapPolygon>
            </wp:wrapTight>
            <wp:docPr id="33" name="Picture 22" descr="C:\Users\twwcdmms.IOE.STUDENTS\AppData\Local\Microsoft\Windows\Temporary Internet Files\Content.IE5\L7KHBDRO\MCj0440424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twwcdmms.IOE.STUDENTS\AppData\Local\Microsoft\Windows\Temporary Internet Files\Content.IE5\L7KHBDRO\MCj0440424000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0049" w:rsidRDefault="00E33BF3" w:rsidP="00557B46">
      <w:pPr>
        <w:rPr>
          <w:rFonts w:ascii="Arial" w:hAnsi="Arial" w:cs="Arial"/>
          <w:sz w:val="68"/>
          <w:szCs w:val="72"/>
        </w:rPr>
      </w:pPr>
      <w:r>
        <w:rPr>
          <w:rFonts w:ascii="Arial" w:hAnsi="Arial" w:cs="Arial"/>
          <w:sz w:val="68"/>
          <w:szCs w:val="72"/>
        </w:rPr>
        <w:t xml:space="preserve">What </w:t>
      </w:r>
      <w:r w:rsidR="00A93C56">
        <w:rPr>
          <w:rFonts w:ascii="Arial" w:hAnsi="Arial" w:cs="Arial"/>
          <w:sz w:val="68"/>
          <w:szCs w:val="72"/>
        </w:rPr>
        <w:t>is happening to the author of the poem</w:t>
      </w:r>
      <w:r w:rsidR="00E9618E">
        <w:rPr>
          <w:rFonts w:ascii="Arial" w:hAnsi="Arial" w:cs="Arial"/>
          <w:sz w:val="68"/>
          <w:szCs w:val="72"/>
        </w:rPr>
        <w:t>?</w:t>
      </w:r>
    </w:p>
    <w:p w:rsidR="00A93C56" w:rsidRDefault="00A93C56" w:rsidP="00F32386">
      <w:pPr>
        <w:rPr>
          <w:rFonts w:ascii="Arial" w:hAnsi="Arial" w:cs="Arial"/>
          <w:sz w:val="68"/>
          <w:szCs w:val="72"/>
        </w:rPr>
      </w:pPr>
    </w:p>
    <w:p w:rsidR="00B40049" w:rsidRDefault="00A93C56" w:rsidP="00F32386">
      <w:pPr>
        <w:rPr>
          <w:rFonts w:ascii="Arial" w:hAnsi="Arial" w:cs="Arial"/>
          <w:sz w:val="68"/>
          <w:szCs w:val="68"/>
        </w:rPr>
      </w:pPr>
      <w:r>
        <w:rPr>
          <w:rFonts w:ascii="Arial" w:hAnsi="Arial" w:cs="Arial"/>
          <w:sz w:val="68"/>
          <w:szCs w:val="72"/>
        </w:rPr>
        <w:t>How does this person feel</w:t>
      </w:r>
      <w:r w:rsidR="002C4AB7">
        <w:rPr>
          <w:rFonts w:ascii="Arial" w:hAnsi="Arial" w:cs="Arial"/>
          <w:noProof/>
          <w:sz w:val="68"/>
          <w:szCs w:val="72"/>
        </w:rPr>
        <w:drawing>
          <wp:anchor distT="0" distB="0" distL="114300" distR="114300" simplePos="0" relativeHeight="251670528" behindDoc="1" locked="0" layoutInCell="1" allowOverlap="1" wp14:anchorId="52C332E2" wp14:editId="2583EC0F">
            <wp:simplePos x="0" y="0"/>
            <wp:positionH relativeFrom="column">
              <wp:posOffset>6838950</wp:posOffset>
            </wp:positionH>
            <wp:positionV relativeFrom="paragraph">
              <wp:posOffset>466090</wp:posOffset>
            </wp:positionV>
            <wp:extent cx="1339850" cy="1193800"/>
            <wp:effectExtent l="19050" t="0" r="0" b="0"/>
            <wp:wrapTight wrapText="bothSides">
              <wp:wrapPolygon edited="0">
                <wp:start x="11977" y="0"/>
                <wp:lineTo x="6449" y="0"/>
                <wp:lineTo x="307" y="3102"/>
                <wp:lineTo x="-307" y="11030"/>
                <wp:lineTo x="1228" y="18268"/>
                <wp:lineTo x="9520" y="21370"/>
                <wp:lineTo x="13820" y="21370"/>
                <wp:lineTo x="16277" y="21370"/>
                <wp:lineTo x="16891" y="21370"/>
                <wp:lineTo x="19962" y="17234"/>
                <wp:lineTo x="19962" y="16545"/>
                <wp:lineTo x="21498" y="14132"/>
                <wp:lineTo x="21498" y="13443"/>
                <wp:lineTo x="20269" y="11030"/>
                <wp:lineTo x="20883" y="6549"/>
                <wp:lineTo x="20883" y="4136"/>
                <wp:lineTo x="17198" y="345"/>
                <wp:lineTo x="15355" y="0"/>
                <wp:lineTo x="11977" y="0"/>
              </wp:wrapPolygon>
            </wp:wrapTight>
            <wp:docPr id="36" name="Picture 17" descr="C:\Users\twwcdmms.IOE.STUDENTS\AppData\Local\Microsoft\Windows\Temporary Internet Files\Content.IE5\XRLWFF5H\MCj0437797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wwcdmms.IOE.STUDENTS\AppData\Local\Microsoft\Windows\Temporary Internet Files\Content.IE5\XRLWFF5H\MCj04377970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8E">
        <w:rPr>
          <w:rFonts w:ascii="Arial" w:hAnsi="Arial" w:cs="Arial"/>
          <w:sz w:val="68"/>
          <w:szCs w:val="68"/>
        </w:rPr>
        <w:t>?</w:t>
      </w:r>
    </w:p>
    <w:p w:rsidR="00B40049" w:rsidRDefault="00B40049" w:rsidP="00F32386">
      <w:pPr>
        <w:rPr>
          <w:rFonts w:ascii="Arial" w:hAnsi="Arial" w:cs="Arial"/>
          <w:sz w:val="68"/>
          <w:szCs w:val="68"/>
        </w:rPr>
      </w:pPr>
    </w:p>
    <w:p w:rsidR="00B40049" w:rsidRPr="00B40049" w:rsidRDefault="00B40049" w:rsidP="00F32386">
      <w:pPr>
        <w:rPr>
          <w:rFonts w:ascii="Arial" w:hAnsi="Arial" w:cs="Arial"/>
          <w:noProof/>
          <w:sz w:val="68"/>
          <w:szCs w:val="72"/>
          <w:lang w:eastAsia="zh-CN"/>
        </w:rPr>
      </w:pPr>
    </w:p>
    <w:p w:rsidR="00DE1CD5" w:rsidRPr="003C6F47" w:rsidRDefault="00D351CC" w:rsidP="00F32386">
      <w:pPr>
        <w:rPr>
          <w:rFonts w:ascii="Arial" w:hAnsi="Arial" w:cs="Arial"/>
          <w:noProof/>
          <w:sz w:val="68"/>
          <w:szCs w:val="72"/>
          <w:lang w:eastAsia="zh-CN"/>
        </w:rPr>
      </w:pPr>
      <w:r>
        <w:rPr>
          <w:rFonts w:ascii="Arial" w:hAnsi="Arial" w:cs="Arial"/>
          <w:noProof/>
          <w:sz w:val="68"/>
          <w:szCs w:val="7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6877050</wp:posOffset>
            </wp:positionH>
            <wp:positionV relativeFrom="paragraph">
              <wp:posOffset>412750</wp:posOffset>
            </wp:positionV>
            <wp:extent cx="1193800" cy="1346200"/>
            <wp:effectExtent l="19050" t="0" r="6350" b="0"/>
            <wp:wrapTight wrapText="bothSides">
              <wp:wrapPolygon edited="0">
                <wp:start x="3791" y="306"/>
                <wp:lineTo x="-345" y="2140"/>
                <wp:lineTo x="-345" y="3668"/>
                <wp:lineTo x="1379" y="5196"/>
                <wp:lineTo x="2757" y="10087"/>
                <wp:lineTo x="4481" y="14977"/>
                <wp:lineTo x="5515" y="19868"/>
                <wp:lineTo x="7583" y="21396"/>
                <wp:lineTo x="7928" y="21396"/>
                <wp:lineTo x="12409" y="21396"/>
                <wp:lineTo x="12753" y="21396"/>
                <wp:lineTo x="14821" y="20174"/>
                <wp:lineTo x="15166" y="19868"/>
                <wp:lineTo x="20336" y="15283"/>
                <wp:lineTo x="20681" y="14977"/>
                <wp:lineTo x="21715" y="11004"/>
                <wp:lineTo x="21715" y="9170"/>
                <wp:lineTo x="21370" y="7030"/>
                <wp:lineTo x="21026" y="3668"/>
                <wp:lineTo x="14477" y="1223"/>
                <wp:lineTo x="6894" y="306"/>
                <wp:lineTo x="3791" y="306"/>
              </wp:wrapPolygon>
            </wp:wrapTight>
            <wp:docPr id="39" name="Picture 39" descr="MCj043441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Cj0434411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C56">
        <w:rPr>
          <w:rFonts w:ascii="Arial" w:hAnsi="Arial" w:cs="Arial"/>
          <w:noProof/>
          <w:sz w:val="68"/>
          <w:szCs w:val="72"/>
          <w:lang w:eastAsia="zh-CN"/>
        </w:rPr>
        <w:t>The last line is written in the past tense. Why might the author have chosen to write it this way</w:t>
      </w:r>
      <w:bookmarkStart w:id="0" w:name="_GoBack"/>
      <w:bookmarkEnd w:id="0"/>
      <w:r w:rsidR="003B1386">
        <w:rPr>
          <w:rFonts w:ascii="Arial" w:hAnsi="Arial" w:cs="Arial"/>
          <w:noProof/>
          <w:sz w:val="68"/>
          <w:szCs w:val="72"/>
          <w:lang w:eastAsia="zh-CN"/>
        </w:rPr>
        <w:t>?</w:t>
      </w:r>
    </w:p>
    <w:p w:rsidR="00456C54" w:rsidRDefault="00456C54" w:rsidP="00456C54">
      <w:pPr>
        <w:ind w:right="640"/>
        <w:rPr>
          <w:rFonts w:ascii="Arial" w:hAnsi="Arial" w:cs="Arial"/>
          <w:sz w:val="20"/>
          <w:szCs w:val="20"/>
        </w:rPr>
      </w:pPr>
    </w:p>
    <w:p w:rsidR="00456C54" w:rsidRDefault="00456C54" w:rsidP="00456C54">
      <w:pPr>
        <w:ind w:right="640"/>
        <w:rPr>
          <w:rFonts w:ascii="Arial" w:hAnsi="Arial" w:cs="Arial"/>
          <w:sz w:val="20"/>
          <w:szCs w:val="20"/>
        </w:rPr>
      </w:pPr>
    </w:p>
    <w:p w:rsidR="00D351CC" w:rsidRDefault="00D351CC" w:rsidP="00456C54">
      <w:pPr>
        <w:ind w:right="640"/>
        <w:jc w:val="right"/>
        <w:rPr>
          <w:rFonts w:ascii="Arial" w:hAnsi="Arial" w:cs="Arial"/>
          <w:sz w:val="32"/>
          <w:szCs w:val="32"/>
        </w:rPr>
      </w:pPr>
    </w:p>
    <w:p w:rsidR="00DE1CD5" w:rsidRDefault="00DE1CD5">
      <w:pPr>
        <w:rPr>
          <w:rFonts w:ascii="Arial" w:hAnsi="Arial" w:cs="Arial"/>
          <w:sz w:val="80"/>
          <w:szCs w:val="80"/>
        </w:rPr>
      </w:pPr>
    </w:p>
    <w:p w:rsidR="00582C11" w:rsidRPr="00456C54" w:rsidRDefault="00582C11" w:rsidP="00582C11">
      <w:pPr>
        <w:jc w:val="right"/>
        <w:rPr>
          <w:rFonts w:ascii="Arial" w:hAnsi="Arial" w:cs="Arial"/>
          <w:sz w:val="32"/>
          <w:szCs w:val="32"/>
        </w:rPr>
      </w:pPr>
    </w:p>
    <w:sectPr w:rsidR="00582C11" w:rsidRPr="00456C54" w:rsidSect="00DE1CD5">
      <w:footerReference w:type="default" r:id="rId9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720" w:rsidRDefault="00031720" w:rsidP="00DE1CD5">
      <w:r>
        <w:separator/>
      </w:r>
    </w:p>
  </w:endnote>
  <w:endnote w:type="continuationSeparator" w:id="0">
    <w:p w:rsidR="00031720" w:rsidRDefault="00031720" w:rsidP="00DE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C54" w:rsidRPr="00456C54" w:rsidRDefault="00A16097" w:rsidP="00F32386">
    <w:pPr>
      <w:pStyle w:val="Footer"/>
      <w:rPr>
        <w:rFonts w:ascii="Arial" w:hAnsi="Arial" w:cs="Arial"/>
      </w:rPr>
    </w:pPr>
    <w:r>
      <w:rPr>
        <w:rFonts w:ascii="Arial" w:hAnsi="Arial" w:cs="Arial"/>
      </w:rPr>
      <w:t>The Strap Box Flyer</w:t>
    </w:r>
  </w:p>
  <w:p w:rsidR="00456C54" w:rsidRDefault="00456C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720" w:rsidRDefault="00031720" w:rsidP="00DE1CD5">
      <w:r>
        <w:separator/>
      </w:r>
    </w:p>
  </w:footnote>
  <w:footnote w:type="continuationSeparator" w:id="0">
    <w:p w:rsidR="00031720" w:rsidRDefault="00031720" w:rsidP="00DE1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5D8"/>
    <w:rsid w:val="00031720"/>
    <w:rsid w:val="00063FAB"/>
    <w:rsid w:val="00107CF8"/>
    <w:rsid w:val="00134C27"/>
    <w:rsid w:val="001429C7"/>
    <w:rsid w:val="0015737E"/>
    <w:rsid w:val="001F4E36"/>
    <w:rsid w:val="002C4AB7"/>
    <w:rsid w:val="00316627"/>
    <w:rsid w:val="003B1386"/>
    <w:rsid w:val="003C6F47"/>
    <w:rsid w:val="00456C54"/>
    <w:rsid w:val="0048260D"/>
    <w:rsid w:val="004B48BF"/>
    <w:rsid w:val="004C0DDD"/>
    <w:rsid w:val="005473B8"/>
    <w:rsid w:val="00557B46"/>
    <w:rsid w:val="00582C11"/>
    <w:rsid w:val="005973F3"/>
    <w:rsid w:val="005A65D8"/>
    <w:rsid w:val="005B445F"/>
    <w:rsid w:val="005C078B"/>
    <w:rsid w:val="00681A59"/>
    <w:rsid w:val="006A0DFA"/>
    <w:rsid w:val="006D4371"/>
    <w:rsid w:val="007116CF"/>
    <w:rsid w:val="0074608E"/>
    <w:rsid w:val="007C7BBC"/>
    <w:rsid w:val="00813A9C"/>
    <w:rsid w:val="00844BEE"/>
    <w:rsid w:val="008D51A3"/>
    <w:rsid w:val="009A0FF6"/>
    <w:rsid w:val="009B01EA"/>
    <w:rsid w:val="009C31D7"/>
    <w:rsid w:val="009E4024"/>
    <w:rsid w:val="00A16097"/>
    <w:rsid w:val="00A93C56"/>
    <w:rsid w:val="00AD46CE"/>
    <w:rsid w:val="00B33C34"/>
    <w:rsid w:val="00B40049"/>
    <w:rsid w:val="00B40CC9"/>
    <w:rsid w:val="00B9321D"/>
    <w:rsid w:val="00BA047C"/>
    <w:rsid w:val="00BB0EBA"/>
    <w:rsid w:val="00C32029"/>
    <w:rsid w:val="00D351CC"/>
    <w:rsid w:val="00DE1CD5"/>
    <w:rsid w:val="00E33BF3"/>
    <w:rsid w:val="00E9618E"/>
    <w:rsid w:val="00EE1AEF"/>
    <w:rsid w:val="00F32386"/>
    <w:rsid w:val="00F4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2CEDA"/>
  <w15:docId w15:val="{42469A5C-6990-470A-9A36-52C83167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078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E1C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1CD5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DE1C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CD5"/>
    <w:rPr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456C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56C54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31F549D7</Template>
  <TotalTime>0</TotalTime>
  <Pages>2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Where was Lord Fox’s house</vt:lpstr>
    </vt:vector>
  </TitlesOfParts>
  <Company>Paddington Green Primary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Where was Lord Fox’s house</dc:title>
  <dc:subject/>
  <dc:creator>Paddington Green Primary</dc:creator>
  <cp:keywords/>
  <cp:lastModifiedBy>Judith Howell</cp:lastModifiedBy>
  <cp:revision>2</cp:revision>
  <cp:lastPrinted>2018-02-01T16:12:00Z</cp:lastPrinted>
  <dcterms:created xsi:type="dcterms:W3CDTF">2019-11-12T14:05:00Z</dcterms:created>
  <dcterms:modified xsi:type="dcterms:W3CDTF">2019-11-12T14:05:00Z</dcterms:modified>
</cp:coreProperties>
</file>