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371" w:rsidRDefault="002C4AB7" w:rsidP="006D4371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noProof/>
          <w:sz w:val="72"/>
          <w:szCs w:val="7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6731000</wp:posOffset>
            </wp:positionH>
            <wp:positionV relativeFrom="paragraph">
              <wp:posOffset>346710</wp:posOffset>
            </wp:positionV>
            <wp:extent cx="1587500" cy="1295400"/>
            <wp:effectExtent l="0" t="0" r="0" b="0"/>
            <wp:wrapTight wrapText="bothSides">
              <wp:wrapPolygon edited="0">
                <wp:start x="9331" y="0"/>
                <wp:lineTo x="7776" y="318"/>
                <wp:lineTo x="4666" y="3812"/>
                <wp:lineTo x="4666" y="5082"/>
                <wp:lineTo x="0" y="8259"/>
                <wp:lineTo x="259" y="10165"/>
                <wp:lineTo x="2074" y="15247"/>
                <wp:lineTo x="2074" y="16200"/>
                <wp:lineTo x="6221" y="20329"/>
                <wp:lineTo x="8813" y="21282"/>
                <wp:lineTo x="9072" y="21282"/>
                <wp:lineTo x="12182" y="21282"/>
                <wp:lineTo x="12442" y="21282"/>
                <wp:lineTo x="14774" y="20329"/>
                <wp:lineTo x="16070" y="20329"/>
                <wp:lineTo x="19440" y="16518"/>
                <wp:lineTo x="19440" y="15247"/>
                <wp:lineTo x="21254" y="10482"/>
                <wp:lineTo x="21254" y="10165"/>
                <wp:lineTo x="21514" y="8894"/>
                <wp:lineTo x="20995" y="8576"/>
                <wp:lineTo x="17366" y="4129"/>
                <wp:lineTo x="13997" y="635"/>
                <wp:lineTo x="12442" y="0"/>
                <wp:lineTo x="9331" y="0"/>
              </wp:wrapPolygon>
            </wp:wrapTight>
            <wp:docPr id="33" name="Picture 22" descr="C:\Users\twwcdmms.IOE.STUDENTS\AppData\Local\Microsoft\Windows\Temporary Internet Files\Content.IE5\L7KHBDRO\MCj0440424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twwcdmms.IOE.STUDENTS\AppData\Local\Microsoft\Windows\Temporary Internet Files\Content.IE5\L7KHBDRO\MCj0440424000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0049" w:rsidRDefault="003B1386" w:rsidP="00557B46">
      <w:pPr>
        <w:rPr>
          <w:rFonts w:ascii="Arial" w:hAnsi="Arial" w:cs="Arial"/>
          <w:sz w:val="68"/>
          <w:szCs w:val="72"/>
        </w:rPr>
      </w:pPr>
      <w:r>
        <w:rPr>
          <w:rFonts w:ascii="Arial" w:hAnsi="Arial" w:cs="Arial"/>
          <w:sz w:val="68"/>
          <w:szCs w:val="72"/>
        </w:rPr>
        <w:t>Where are wolves shown in a negative way</w:t>
      </w:r>
      <w:r w:rsidR="00E9618E">
        <w:rPr>
          <w:rFonts w:ascii="Arial" w:hAnsi="Arial" w:cs="Arial"/>
          <w:sz w:val="68"/>
          <w:szCs w:val="72"/>
        </w:rPr>
        <w:t>?</w:t>
      </w:r>
    </w:p>
    <w:p w:rsidR="00B40049" w:rsidRDefault="00B40049" w:rsidP="00557B46">
      <w:pPr>
        <w:rPr>
          <w:rFonts w:ascii="Arial" w:hAnsi="Arial" w:cs="Arial"/>
          <w:sz w:val="68"/>
          <w:szCs w:val="72"/>
        </w:rPr>
      </w:pPr>
    </w:p>
    <w:p w:rsidR="00B40049" w:rsidRDefault="002C4AB7" w:rsidP="00F32386">
      <w:pPr>
        <w:rPr>
          <w:rFonts w:ascii="Arial" w:hAnsi="Arial" w:cs="Arial"/>
          <w:sz w:val="68"/>
          <w:szCs w:val="68"/>
        </w:rPr>
      </w:pPr>
      <w:r>
        <w:rPr>
          <w:rFonts w:ascii="Arial" w:hAnsi="Arial" w:cs="Arial"/>
          <w:noProof/>
          <w:sz w:val="68"/>
          <w:szCs w:val="7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6838950</wp:posOffset>
            </wp:positionH>
            <wp:positionV relativeFrom="paragraph">
              <wp:posOffset>466090</wp:posOffset>
            </wp:positionV>
            <wp:extent cx="1339850" cy="1193800"/>
            <wp:effectExtent l="19050" t="0" r="0" b="0"/>
            <wp:wrapTight wrapText="bothSides">
              <wp:wrapPolygon edited="0">
                <wp:start x="11977" y="0"/>
                <wp:lineTo x="6449" y="0"/>
                <wp:lineTo x="307" y="3102"/>
                <wp:lineTo x="-307" y="11030"/>
                <wp:lineTo x="1228" y="18268"/>
                <wp:lineTo x="9520" y="21370"/>
                <wp:lineTo x="13820" y="21370"/>
                <wp:lineTo x="16277" y="21370"/>
                <wp:lineTo x="16891" y="21370"/>
                <wp:lineTo x="19962" y="17234"/>
                <wp:lineTo x="19962" y="16545"/>
                <wp:lineTo x="21498" y="14132"/>
                <wp:lineTo x="21498" y="13443"/>
                <wp:lineTo x="20269" y="11030"/>
                <wp:lineTo x="20883" y="6549"/>
                <wp:lineTo x="20883" y="4136"/>
                <wp:lineTo x="17198" y="345"/>
                <wp:lineTo x="15355" y="0"/>
                <wp:lineTo x="11977" y="0"/>
              </wp:wrapPolygon>
            </wp:wrapTight>
            <wp:docPr id="36" name="Picture 17" descr="C:\Users\twwcdmms.IOE.STUDENTS\AppData\Local\Microsoft\Windows\Temporary Internet Files\Content.IE5\XRLWFF5H\MCj0437797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wwcdmms.IOE.STUDENTS\AppData\Local\Microsoft\Windows\Temporary Internet Files\Content.IE5\XRLWFF5H\MCj043779700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1386">
        <w:rPr>
          <w:rFonts w:ascii="Arial" w:hAnsi="Arial" w:cs="Arial"/>
          <w:sz w:val="68"/>
          <w:szCs w:val="68"/>
        </w:rPr>
        <w:t>Why might the Native Americans name warriors after the wolf</w:t>
      </w:r>
      <w:r w:rsidR="00E9618E">
        <w:rPr>
          <w:rFonts w:ascii="Arial" w:hAnsi="Arial" w:cs="Arial"/>
          <w:sz w:val="68"/>
          <w:szCs w:val="68"/>
        </w:rPr>
        <w:t>?</w:t>
      </w:r>
    </w:p>
    <w:p w:rsidR="00B40049" w:rsidRDefault="00B40049" w:rsidP="00F32386">
      <w:pPr>
        <w:rPr>
          <w:rFonts w:ascii="Arial" w:hAnsi="Arial" w:cs="Arial"/>
          <w:sz w:val="68"/>
          <w:szCs w:val="68"/>
        </w:rPr>
      </w:pPr>
    </w:p>
    <w:p w:rsidR="00B40049" w:rsidRPr="00B40049" w:rsidRDefault="00B40049" w:rsidP="00F32386">
      <w:pPr>
        <w:rPr>
          <w:rFonts w:ascii="Arial" w:hAnsi="Arial" w:cs="Arial"/>
          <w:noProof/>
          <w:sz w:val="68"/>
          <w:szCs w:val="72"/>
          <w:lang w:eastAsia="zh-CN"/>
        </w:rPr>
      </w:pPr>
    </w:p>
    <w:p w:rsidR="00DE1CD5" w:rsidRPr="003C6F47" w:rsidRDefault="00D351CC" w:rsidP="00F32386">
      <w:pPr>
        <w:rPr>
          <w:rFonts w:ascii="Arial" w:hAnsi="Arial" w:cs="Arial"/>
          <w:noProof/>
          <w:sz w:val="68"/>
          <w:szCs w:val="72"/>
          <w:lang w:eastAsia="zh-CN"/>
        </w:rPr>
      </w:pPr>
      <w:r>
        <w:rPr>
          <w:rFonts w:ascii="Arial" w:hAnsi="Arial" w:cs="Arial"/>
          <w:noProof/>
          <w:sz w:val="68"/>
          <w:szCs w:val="7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6877050</wp:posOffset>
            </wp:positionH>
            <wp:positionV relativeFrom="paragraph">
              <wp:posOffset>412750</wp:posOffset>
            </wp:positionV>
            <wp:extent cx="1193800" cy="1346200"/>
            <wp:effectExtent l="19050" t="0" r="6350" b="0"/>
            <wp:wrapTight wrapText="bothSides">
              <wp:wrapPolygon edited="0">
                <wp:start x="3791" y="306"/>
                <wp:lineTo x="-345" y="2140"/>
                <wp:lineTo x="-345" y="3668"/>
                <wp:lineTo x="1379" y="5196"/>
                <wp:lineTo x="2757" y="10087"/>
                <wp:lineTo x="4481" y="14977"/>
                <wp:lineTo x="5515" y="19868"/>
                <wp:lineTo x="7583" y="21396"/>
                <wp:lineTo x="7928" y="21396"/>
                <wp:lineTo x="12409" y="21396"/>
                <wp:lineTo x="12753" y="21396"/>
                <wp:lineTo x="14821" y="20174"/>
                <wp:lineTo x="15166" y="19868"/>
                <wp:lineTo x="20336" y="15283"/>
                <wp:lineTo x="20681" y="14977"/>
                <wp:lineTo x="21715" y="11004"/>
                <wp:lineTo x="21715" y="9170"/>
                <wp:lineTo x="21370" y="7030"/>
                <wp:lineTo x="21026" y="3668"/>
                <wp:lineTo x="14477" y="1223"/>
                <wp:lineTo x="6894" y="306"/>
                <wp:lineTo x="3791" y="306"/>
              </wp:wrapPolygon>
            </wp:wrapTight>
            <wp:docPr id="39" name="Picture 39" descr="MCj043441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MCj0434411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1386">
        <w:rPr>
          <w:rFonts w:ascii="Arial" w:hAnsi="Arial" w:cs="Arial"/>
          <w:noProof/>
          <w:sz w:val="68"/>
          <w:szCs w:val="72"/>
          <w:lang w:eastAsia="zh-CN"/>
        </w:rPr>
        <w:t>Do you agree with the positive or negative opinion of wolves</w:t>
      </w:r>
      <w:r w:rsidR="00E9618E">
        <w:rPr>
          <w:rFonts w:ascii="Arial" w:hAnsi="Arial" w:cs="Arial"/>
          <w:noProof/>
          <w:sz w:val="68"/>
          <w:szCs w:val="72"/>
          <w:lang w:eastAsia="zh-CN"/>
        </w:rPr>
        <w:t xml:space="preserve">? </w:t>
      </w:r>
      <w:r w:rsidR="003B1386">
        <w:rPr>
          <w:rFonts w:ascii="Arial" w:hAnsi="Arial" w:cs="Arial"/>
          <w:noProof/>
          <w:sz w:val="68"/>
          <w:szCs w:val="72"/>
          <w:lang w:eastAsia="zh-CN"/>
        </w:rPr>
        <w:t>Why?</w:t>
      </w:r>
      <w:bookmarkStart w:id="0" w:name="_GoBack"/>
      <w:bookmarkEnd w:id="0"/>
    </w:p>
    <w:p w:rsidR="00456C54" w:rsidRDefault="00456C54" w:rsidP="00456C54">
      <w:pPr>
        <w:ind w:right="640"/>
        <w:rPr>
          <w:rFonts w:ascii="Arial" w:hAnsi="Arial" w:cs="Arial"/>
          <w:sz w:val="20"/>
          <w:szCs w:val="20"/>
        </w:rPr>
      </w:pPr>
    </w:p>
    <w:p w:rsidR="00456C54" w:rsidRDefault="00456C54" w:rsidP="00456C54">
      <w:pPr>
        <w:ind w:right="640"/>
        <w:rPr>
          <w:rFonts w:ascii="Arial" w:hAnsi="Arial" w:cs="Arial"/>
          <w:sz w:val="20"/>
          <w:szCs w:val="20"/>
        </w:rPr>
      </w:pPr>
    </w:p>
    <w:p w:rsidR="00D351CC" w:rsidRDefault="00D351CC" w:rsidP="00456C54">
      <w:pPr>
        <w:ind w:right="640"/>
        <w:jc w:val="right"/>
        <w:rPr>
          <w:rFonts w:ascii="Arial" w:hAnsi="Arial" w:cs="Arial"/>
          <w:sz w:val="32"/>
          <w:szCs w:val="32"/>
        </w:rPr>
      </w:pPr>
    </w:p>
    <w:p w:rsidR="00DE1CD5" w:rsidRDefault="00DE1CD5">
      <w:pPr>
        <w:rPr>
          <w:rFonts w:ascii="Arial" w:hAnsi="Arial" w:cs="Arial"/>
          <w:sz w:val="80"/>
          <w:szCs w:val="80"/>
        </w:rPr>
      </w:pPr>
    </w:p>
    <w:p w:rsidR="00582C11" w:rsidRPr="00456C54" w:rsidRDefault="00582C11" w:rsidP="00582C11">
      <w:pPr>
        <w:jc w:val="right"/>
        <w:rPr>
          <w:rFonts w:ascii="Arial" w:hAnsi="Arial" w:cs="Arial"/>
          <w:sz w:val="32"/>
          <w:szCs w:val="32"/>
        </w:rPr>
      </w:pPr>
    </w:p>
    <w:sectPr w:rsidR="00582C11" w:rsidRPr="00456C54" w:rsidSect="00DE1CD5">
      <w:footerReference w:type="default" r:id="rId9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1EA" w:rsidRDefault="009B01EA" w:rsidP="00DE1CD5">
      <w:r>
        <w:separator/>
      </w:r>
    </w:p>
  </w:endnote>
  <w:endnote w:type="continuationSeparator" w:id="0">
    <w:p w:rsidR="009B01EA" w:rsidRDefault="009B01EA" w:rsidP="00DE1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C54" w:rsidRPr="00456C54" w:rsidRDefault="00A16097" w:rsidP="00F32386">
    <w:pPr>
      <w:pStyle w:val="Footer"/>
      <w:rPr>
        <w:rFonts w:ascii="Arial" w:hAnsi="Arial" w:cs="Arial"/>
      </w:rPr>
    </w:pPr>
    <w:r>
      <w:rPr>
        <w:rFonts w:ascii="Arial" w:hAnsi="Arial" w:cs="Arial"/>
      </w:rPr>
      <w:t>The Strap Box Flyer</w:t>
    </w:r>
  </w:p>
  <w:p w:rsidR="00456C54" w:rsidRDefault="00456C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1EA" w:rsidRDefault="009B01EA" w:rsidP="00DE1CD5">
      <w:r>
        <w:separator/>
      </w:r>
    </w:p>
  </w:footnote>
  <w:footnote w:type="continuationSeparator" w:id="0">
    <w:p w:rsidR="009B01EA" w:rsidRDefault="009B01EA" w:rsidP="00DE1C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5D8"/>
    <w:rsid w:val="00063FAB"/>
    <w:rsid w:val="00107CF8"/>
    <w:rsid w:val="00134C27"/>
    <w:rsid w:val="001429C7"/>
    <w:rsid w:val="0015737E"/>
    <w:rsid w:val="001F4E36"/>
    <w:rsid w:val="002C4AB7"/>
    <w:rsid w:val="00316627"/>
    <w:rsid w:val="003B1386"/>
    <w:rsid w:val="003C6F47"/>
    <w:rsid w:val="00456C54"/>
    <w:rsid w:val="0048260D"/>
    <w:rsid w:val="004B48BF"/>
    <w:rsid w:val="004C0DDD"/>
    <w:rsid w:val="005473B8"/>
    <w:rsid w:val="00557B46"/>
    <w:rsid w:val="00582C11"/>
    <w:rsid w:val="005973F3"/>
    <w:rsid w:val="005A65D8"/>
    <w:rsid w:val="005B445F"/>
    <w:rsid w:val="005C078B"/>
    <w:rsid w:val="00681A59"/>
    <w:rsid w:val="006A0DFA"/>
    <w:rsid w:val="006D4371"/>
    <w:rsid w:val="007116CF"/>
    <w:rsid w:val="0074608E"/>
    <w:rsid w:val="00813A9C"/>
    <w:rsid w:val="00844BEE"/>
    <w:rsid w:val="008D51A3"/>
    <w:rsid w:val="009A0FF6"/>
    <w:rsid w:val="009B01EA"/>
    <w:rsid w:val="009C31D7"/>
    <w:rsid w:val="00A16097"/>
    <w:rsid w:val="00AD46CE"/>
    <w:rsid w:val="00B33C34"/>
    <w:rsid w:val="00B40049"/>
    <w:rsid w:val="00B40CC9"/>
    <w:rsid w:val="00BA047C"/>
    <w:rsid w:val="00BB0EBA"/>
    <w:rsid w:val="00C32029"/>
    <w:rsid w:val="00D351CC"/>
    <w:rsid w:val="00DE1CD5"/>
    <w:rsid w:val="00E9618E"/>
    <w:rsid w:val="00EE1AEF"/>
    <w:rsid w:val="00F32386"/>
    <w:rsid w:val="00F4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29D34F"/>
  <w15:docId w15:val="{42469A5C-6990-470A-9A36-52C83167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78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E1C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1CD5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DE1C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CD5"/>
    <w:rPr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456C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56C54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FDB5ABFD</Template>
  <TotalTime>0</TotalTime>
  <Pages>2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Where was Lord Fox’s house</vt:lpstr>
    </vt:vector>
  </TitlesOfParts>
  <Company>Paddington Green Primary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Where was Lord Fox’s house</dc:title>
  <dc:subject/>
  <dc:creator>Paddington Green Primary</dc:creator>
  <cp:keywords/>
  <cp:lastModifiedBy>Judith Howell</cp:lastModifiedBy>
  <cp:revision>2</cp:revision>
  <cp:lastPrinted>2018-02-01T16:12:00Z</cp:lastPrinted>
  <dcterms:created xsi:type="dcterms:W3CDTF">2019-09-23T16:26:00Z</dcterms:created>
  <dcterms:modified xsi:type="dcterms:W3CDTF">2019-09-23T16:26:00Z</dcterms:modified>
</cp:coreProperties>
</file>