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0E7" w:rsidRPr="00A204F0" w:rsidRDefault="00B97196" w:rsidP="00B9719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A204F0">
        <w:rPr>
          <w:rFonts w:ascii="Comic Sans MS" w:hAnsi="Comic Sans MS"/>
          <w:b/>
          <w:sz w:val="24"/>
          <w:szCs w:val="24"/>
          <w:u w:val="single"/>
        </w:rPr>
        <w:t>Year 6 Curriculum Overview 2019/2020</w:t>
      </w:r>
      <w:bookmarkStart w:id="0" w:name="_GoBack"/>
      <w:bookmarkEnd w:id="0"/>
    </w:p>
    <w:p w:rsidR="00B97196" w:rsidRPr="00A204F0" w:rsidRDefault="00B97196" w:rsidP="00B97196">
      <w:pPr>
        <w:jc w:val="center"/>
        <w:rPr>
          <w:sz w:val="24"/>
          <w:szCs w:val="24"/>
        </w:rPr>
      </w:pPr>
    </w:p>
    <w:tbl>
      <w:tblPr>
        <w:tblStyle w:val="TableGrid"/>
        <w:tblW w:w="22466" w:type="dxa"/>
        <w:tblLook w:val="04A0" w:firstRow="1" w:lastRow="0" w:firstColumn="1" w:lastColumn="0" w:noHBand="0" w:noVBand="1"/>
      </w:tblPr>
      <w:tblGrid>
        <w:gridCol w:w="3188"/>
        <w:gridCol w:w="1619"/>
        <w:gridCol w:w="1580"/>
        <w:gridCol w:w="1707"/>
        <w:gridCol w:w="1481"/>
        <w:gridCol w:w="3193"/>
        <w:gridCol w:w="3302"/>
        <w:gridCol w:w="3207"/>
        <w:gridCol w:w="3189"/>
      </w:tblGrid>
      <w:tr w:rsidR="00B97196" w:rsidRPr="00A204F0" w:rsidTr="00A204F0">
        <w:trPr>
          <w:trHeight w:val="599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Subject/Term</w:t>
            </w: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3210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3210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3210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5A338E" w:rsidRPr="00A204F0" w:rsidTr="00A204F0">
        <w:trPr>
          <w:trHeight w:val="1457"/>
        </w:trPr>
        <w:tc>
          <w:tcPr>
            <w:tcW w:w="3209" w:type="dxa"/>
            <w:vAlign w:val="center"/>
          </w:tcPr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English</w:t>
            </w:r>
          </w:p>
        </w:tc>
        <w:tc>
          <w:tcPr>
            <w:tcW w:w="1624" w:type="dxa"/>
          </w:tcPr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INFORM</w:t>
            </w:r>
          </w:p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Darwin Biography</w:t>
            </w:r>
          </w:p>
        </w:tc>
        <w:tc>
          <w:tcPr>
            <w:tcW w:w="1584" w:type="dxa"/>
          </w:tcPr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INFORM</w:t>
            </w:r>
          </w:p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Horrible Histories info based on WW1</w:t>
            </w:r>
          </w:p>
        </w:tc>
        <w:tc>
          <w:tcPr>
            <w:tcW w:w="3209" w:type="dxa"/>
            <w:gridSpan w:val="2"/>
          </w:tcPr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ENTERTAIN</w:t>
            </w:r>
          </w:p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Narrative based on War Horse</w:t>
            </w:r>
          </w:p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Narrative based on the Christmas Truce</w:t>
            </w:r>
          </w:p>
        </w:tc>
        <w:tc>
          <w:tcPr>
            <w:tcW w:w="3209" w:type="dxa"/>
          </w:tcPr>
          <w:p w:rsidR="005A338E" w:rsidRPr="00A204F0" w:rsidRDefault="00A204F0" w:rsidP="00B907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SATs Revision</w:t>
            </w:r>
          </w:p>
        </w:tc>
        <w:tc>
          <w:tcPr>
            <w:tcW w:w="3210" w:type="dxa"/>
          </w:tcPr>
          <w:p w:rsidR="00A204F0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PERSUADE</w:t>
            </w:r>
          </w:p>
          <w:p w:rsidR="00A204F0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Speech to encourage soldiers to enlist</w:t>
            </w:r>
          </w:p>
          <w:p w:rsidR="00B907DB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Letter to persuade to help free someone from the Ghetto.</w:t>
            </w:r>
          </w:p>
        </w:tc>
        <w:tc>
          <w:tcPr>
            <w:tcW w:w="3210" w:type="dxa"/>
          </w:tcPr>
          <w:p w:rsidR="00A204F0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INFORM</w:t>
            </w:r>
          </w:p>
          <w:p w:rsidR="00A204F0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Oscar Schindler Biography</w:t>
            </w:r>
          </w:p>
          <w:p w:rsidR="005A338E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Newspaper Report based on War event</w:t>
            </w:r>
          </w:p>
        </w:tc>
        <w:tc>
          <w:tcPr>
            <w:tcW w:w="3210" w:type="dxa"/>
          </w:tcPr>
          <w:p w:rsidR="005A338E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DISCUSS</w:t>
            </w:r>
          </w:p>
          <w:p w:rsidR="00A204F0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97196" w:rsidRPr="00A204F0" w:rsidTr="00A204F0">
        <w:trPr>
          <w:trHeight w:val="555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  <w:tc>
          <w:tcPr>
            <w:tcW w:w="3209" w:type="dxa"/>
            <w:gridSpan w:val="2"/>
            <w:vAlign w:val="center"/>
          </w:tcPr>
          <w:p w:rsidR="00A204F0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Number</w:t>
            </w:r>
          </w:p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Number</w:t>
            </w:r>
          </w:p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Geometry</w:t>
            </w:r>
          </w:p>
        </w:tc>
        <w:tc>
          <w:tcPr>
            <w:tcW w:w="3209" w:type="dxa"/>
            <w:vAlign w:val="center"/>
          </w:tcPr>
          <w:p w:rsidR="00A204F0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Number</w:t>
            </w:r>
          </w:p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  <w:vAlign w:val="center"/>
          </w:tcPr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Measuring</w:t>
            </w:r>
          </w:p>
        </w:tc>
        <w:tc>
          <w:tcPr>
            <w:tcW w:w="3210" w:type="dxa"/>
            <w:vAlign w:val="center"/>
          </w:tcPr>
          <w:p w:rsidR="00A204F0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Geometry</w:t>
            </w:r>
          </w:p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  <w:vAlign w:val="center"/>
          </w:tcPr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Statistics</w:t>
            </w:r>
          </w:p>
          <w:p w:rsidR="00B97196" w:rsidRPr="00A204F0" w:rsidRDefault="00B97196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Investigations</w:t>
            </w:r>
          </w:p>
        </w:tc>
      </w:tr>
      <w:tr w:rsidR="00B97196" w:rsidRPr="00A204F0" w:rsidTr="00A204F0">
        <w:trPr>
          <w:trHeight w:val="868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3209" w:type="dxa"/>
            <w:gridSpan w:val="2"/>
          </w:tcPr>
          <w:p w:rsidR="00B97196" w:rsidRPr="00A204F0" w:rsidRDefault="00F468E8" w:rsidP="00F468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EVOLUTION &amp; INHERITANCE</w:t>
            </w:r>
          </w:p>
          <w:p w:rsidR="00F468E8" w:rsidRPr="00A204F0" w:rsidRDefault="00F468E8" w:rsidP="00F468E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Adaptation</w:t>
            </w:r>
          </w:p>
          <w:p w:rsidR="00F468E8" w:rsidRPr="00A204F0" w:rsidRDefault="00F468E8" w:rsidP="00F468E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Offspring</w:t>
            </w:r>
          </w:p>
          <w:p w:rsidR="00F468E8" w:rsidRPr="00A204F0" w:rsidRDefault="00F468E8" w:rsidP="00A204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Darwin</w:t>
            </w:r>
          </w:p>
        </w:tc>
        <w:tc>
          <w:tcPr>
            <w:tcW w:w="3209" w:type="dxa"/>
            <w:gridSpan w:val="2"/>
          </w:tcPr>
          <w:p w:rsidR="00B97196" w:rsidRPr="00A204F0" w:rsidRDefault="00F468E8" w:rsidP="00F468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ELECTRICITY</w:t>
            </w:r>
          </w:p>
          <w:p w:rsidR="00F468E8" w:rsidRPr="00A204F0" w:rsidRDefault="00F468E8" w:rsidP="00F468E8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Circuits</w:t>
            </w:r>
          </w:p>
          <w:p w:rsidR="00F468E8" w:rsidRPr="00A204F0" w:rsidRDefault="00F468E8" w:rsidP="00F468E8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Traffic Lights</w:t>
            </w:r>
          </w:p>
        </w:tc>
        <w:tc>
          <w:tcPr>
            <w:tcW w:w="3209" w:type="dxa"/>
          </w:tcPr>
          <w:p w:rsidR="00B97196" w:rsidRPr="00A204F0" w:rsidRDefault="00F468E8" w:rsidP="00F468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FORCES</w:t>
            </w:r>
          </w:p>
          <w:p w:rsidR="00F468E8" w:rsidRPr="00A204F0" w:rsidRDefault="00F468E8" w:rsidP="00F468E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Friction</w:t>
            </w:r>
          </w:p>
          <w:p w:rsidR="00F468E8" w:rsidRPr="00A204F0" w:rsidRDefault="00F468E8" w:rsidP="00F468E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Gravity</w:t>
            </w:r>
          </w:p>
          <w:p w:rsidR="00F468E8" w:rsidRPr="00A204F0" w:rsidRDefault="00F468E8" w:rsidP="00F468E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Water Resistance</w:t>
            </w:r>
          </w:p>
        </w:tc>
        <w:tc>
          <w:tcPr>
            <w:tcW w:w="3210" w:type="dxa"/>
          </w:tcPr>
          <w:p w:rsidR="00B97196" w:rsidRPr="00A204F0" w:rsidRDefault="007E6050" w:rsidP="00F468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ANIMALS &amp; HUMANS</w:t>
            </w:r>
          </w:p>
          <w:p w:rsidR="007E6050" w:rsidRPr="00A204F0" w:rsidRDefault="007E6050" w:rsidP="007E605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Circulatory System</w:t>
            </w:r>
          </w:p>
          <w:p w:rsidR="007E6050" w:rsidRPr="00A204F0" w:rsidRDefault="007E6050" w:rsidP="007E605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Diet/Exercise/Drugs</w:t>
            </w:r>
          </w:p>
          <w:p w:rsidR="007E6050" w:rsidRPr="00A204F0" w:rsidRDefault="007E6050" w:rsidP="007E605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</w:tcPr>
          <w:p w:rsidR="00B97196" w:rsidRPr="00A204F0" w:rsidRDefault="007E6050" w:rsidP="00F468E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LIGHT</w:t>
            </w:r>
          </w:p>
          <w:p w:rsidR="007E6050" w:rsidRPr="00A204F0" w:rsidRDefault="007E6050" w:rsidP="007E6050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How light travels/periscopes</w:t>
            </w:r>
          </w:p>
          <w:p w:rsidR="007E6050" w:rsidRPr="00A204F0" w:rsidRDefault="007E6050" w:rsidP="007E6050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The eye/shadows </w:t>
            </w:r>
          </w:p>
        </w:tc>
        <w:tc>
          <w:tcPr>
            <w:tcW w:w="3210" w:type="dxa"/>
          </w:tcPr>
          <w:p w:rsidR="00A204F0" w:rsidRPr="00A204F0" w:rsidRDefault="00A204F0" w:rsidP="00A204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FORCES</w:t>
            </w:r>
          </w:p>
          <w:p w:rsidR="00A204F0" w:rsidRPr="00A204F0" w:rsidRDefault="00A204F0" w:rsidP="00A204F0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Friction</w:t>
            </w:r>
          </w:p>
          <w:p w:rsidR="00B97196" w:rsidRPr="00A204F0" w:rsidRDefault="00A204F0" w:rsidP="00A204F0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Gravity</w:t>
            </w:r>
          </w:p>
        </w:tc>
      </w:tr>
      <w:tr w:rsidR="00B907DB" w:rsidRPr="00A204F0" w:rsidTr="00A204F0">
        <w:trPr>
          <w:trHeight w:val="604"/>
        </w:trPr>
        <w:tc>
          <w:tcPr>
            <w:tcW w:w="3209" w:type="dxa"/>
            <w:vAlign w:val="center"/>
          </w:tcPr>
          <w:p w:rsidR="00B907DB" w:rsidRPr="00A204F0" w:rsidRDefault="00B907DB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History</w:t>
            </w:r>
          </w:p>
          <w:p w:rsidR="00B907DB" w:rsidRPr="00A204F0" w:rsidRDefault="00B907DB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Theme: Conflict</w:t>
            </w:r>
          </w:p>
        </w:tc>
        <w:tc>
          <w:tcPr>
            <w:tcW w:w="4923" w:type="dxa"/>
            <w:gridSpan w:val="3"/>
          </w:tcPr>
          <w:p w:rsidR="00B907DB" w:rsidRPr="00A204F0" w:rsidRDefault="00B907DB" w:rsidP="004F018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WW1</w:t>
            </w:r>
          </w:p>
          <w:p w:rsidR="00B907DB" w:rsidRPr="00A204F0" w:rsidRDefault="00B907DB" w:rsidP="00A204F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704" w:type="dxa"/>
            <w:gridSpan w:val="2"/>
          </w:tcPr>
          <w:p w:rsidR="00B907DB" w:rsidRPr="00A204F0" w:rsidRDefault="00B907DB" w:rsidP="004F018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WW2</w:t>
            </w:r>
          </w:p>
          <w:p w:rsidR="00B907DB" w:rsidRPr="00A204F0" w:rsidRDefault="00B907DB" w:rsidP="00A204F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</w:tcPr>
          <w:p w:rsidR="00B907DB" w:rsidRPr="00A204F0" w:rsidRDefault="001F278C" w:rsidP="004F018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WAR of the ROSES</w:t>
            </w:r>
          </w:p>
          <w:p w:rsidR="001F278C" w:rsidRPr="00A204F0" w:rsidRDefault="001F278C" w:rsidP="001F278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:rsidR="00B907DB" w:rsidRPr="00A204F0" w:rsidRDefault="00B907DB" w:rsidP="004F018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</w:tcPr>
          <w:p w:rsidR="00B907DB" w:rsidRPr="00A204F0" w:rsidRDefault="001F278C" w:rsidP="004F018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REFORMATION</w:t>
            </w:r>
          </w:p>
          <w:p w:rsidR="009D66FE" w:rsidRPr="00A204F0" w:rsidRDefault="009D66FE" w:rsidP="00A204F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</w:tcPr>
          <w:p w:rsidR="00B907DB" w:rsidRPr="00A204F0" w:rsidRDefault="00B907DB" w:rsidP="004F018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97196" w:rsidRPr="00A204F0" w:rsidTr="00A204F0">
        <w:trPr>
          <w:trHeight w:val="899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Geography</w:t>
            </w:r>
          </w:p>
        </w:tc>
        <w:tc>
          <w:tcPr>
            <w:tcW w:w="3209" w:type="dxa"/>
            <w:gridSpan w:val="2"/>
            <w:vAlign w:val="center"/>
          </w:tcPr>
          <w:p w:rsidR="00384608" w:rsidRPr="00A204F0" w:rsidRDefault="00384608" w:rsidP="00384608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9" w:type="dxa"/>
            <w:gridSpan w:val="2"/>
            <w:vAlign w:val="center"/>
          </w:tcPr>
          <w:p w:rsidR="00384608" w:rsidRPr="00A204F0" w:rsidRDefault="00384608" w:rsidP="0038460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Volcanoes</w:t>
            </w:r>
          </w:p>
          <w:p w:rsidR="00B97196" w:rsidRPr="00A204F0" w:rsidRDefault="00B97196" w:rsidP="00A204F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  <w:vAlign w:val="center"/>
          </w:tcPr>
          <w:p w:rsidR="00384608" w:rsidRPr="00A204F0" w:rsidRDefault="00384608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Hemispheres, tropics and equator</w:t>
            </w:r>
          </w:p>
          <w:p w:rsidR="00384608" w:rsidRPr="00A204F0" w:rsidRDefault="00384608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  <w:vAlign w:val="center"/>
          </w:tcPr>
          <w:p w:rsidR="00B97196" w:rsidRPr="00A204F0" w:rsidRDefault="00384608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Natural </w:t>
            </w:r>
            <w:r w:rsidR="00CA1899" w:rsidRPr="00A204F0">
              <w:rPr>
                <w:rFonts w:ascii="Comic Sans MS" w:hAnsi="Comic Sans MS"/>
                <w:sz w:val="24"/>
                <w:szCs w:val="24"/>
              </w:rPr>
              <w:t>Resources</w:t>
            </w:r>
          </w:p>
          <w:p w:rsidR="00384608" w:rsidRPr="00A204F0" w:rsidRDefault="00384608" w:rsidP="00A204F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97196" w:rsidRPr="00A204F0" w:rsidTr="00A204F0">
        <w:trPr>
          <w:trHeight w:val="1281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Art/DT</w:t>
            </w:r>
          </w:p>
        </w:tc>
        <w:tc>
          <w:tcPr>
            <w:tcW w:w="3209" w:type="dxa"/>
            <w:gridSpan w:val="2"/>
            <w:vAlign w:val="center"/>
          </w:tcPr>
          <w:p w:rsidR="005A338E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Art</w:t>
            </w:r>
          </w:p>
          <w:p w:rsidR="005A338E" w:rsidRPr="00A204F0" w:rsidRDefault="00A204F0" w:rsidP="00A204F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       Drawing</w:t>
            </w:r>
            <w:r w:rsidR="005A338E" w:rsidRPr="00A204F0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DT</w:t>
            </w:r>
          </w:p>
          <w:p w:rsidR="005A338E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Mechanics</w:t>
            </w:r>
          </w:p>
        </w:tc>
        <w:tc>
          <w:tcPr>
            <w:tcW w:w="3209" w:type="dxa"/>
            <w:vAlign w:val="center"/>
          </w:tcPr>
          <w:p w:rsidR="00B97196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Art</w:t>
            </w:r>
          </w:p>
          <w:p w:rsidR="009D66FE" w:rsidRPr="00A204F0" w:rsidRDefault="00A204F0" w:rsidP="009D66FE">
            <w:pPr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                   </w:t>
            </w:r>
            <w:r w:rsidR="009D66FE" w:rsidRPr="00A204F0">
              <w:rPr>
                <w:rFonts w:ascii="Comic Sans MS" w:hAnsi="Comic Sans MS"/>
                <w:sz w:val="24"/>
                <w:szCs w:val="24"/>
              </w:rPr>
              <w:t>Painting</w:t>
            </w:r>
          </w:p>
          <w:p w:rsidR="009D66FE" w:rsidRPr="00A204F0" w:rsidRDefault="009D66FE" w:rsidP="00A204F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  <w:vAlign w:val="center"/>
          </w:tcPr>
          <w:p w:rsidR="00B97196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DT</w:t>
            </w:r>
          </w:p>
          <w:p w:rsidR="00A204F0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Mechanics</w:t>
            </w:r>
          </w:p>
        </w:tc>
        <w:tc>
          <w:tcPr>
            <w:tcW w:w="3210" w:type="dxa"/>
            <w:vAlign w:val="center"/>
          </w:tcPr>
          <w:p w:rsidR="00B97196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Art</w:t>
            </w:r>
          </w:p>
          <w:p w:rsidR="009D66FE" w:rsidRPr="00A204F0" w:rsidRDefault="009D66F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Sculpture</w:t>
            </w:r>
          </w:p>
          <w:p w:rsidR="009D66FE" w:rsidRPr="00A204F0" w:rsidRDefault="009D66FE" w:rsidP="00A204F0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10" w:type="dxa"/>
            <w:vAlign w:val="center"/>
          </w:tcPr>
          <w:p w:rsidR="00B97196" w:rsidRPr="00A204F0" w:rsidRDefault="005A338E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DT</w:t>
            </w:r>
          </w:p>
          <w:p w:rsidR="00A204F0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Mechanics</w:t>
            </w:r>
          </w:p>
        </w:tc>
      </w:tr>
      <w:tr w:rsidR="00B97196" w:rsidRPr="00A204F0" w:rsidTr="00A204F0">
        <w:trPr>
          <w:trHeight w:val="1274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RE</w:t>
            </w: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AD5905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What do Religions say when life gets hard?</w:t>
            </w: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AD5905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Christmas</w:t>
            </w:r>
          </w:p>
          <w:p w:rsidR="00AD5905" w:rsidRPr="00A204F0" w:rsidRDefault="00AD5905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The season of Advent</w:t>
            </w:r>
          </w:p>
        </w:tc>
        <w:tc>
          <w:tcPr>
            <w:tcW w:w="3209" w:type="dxa"/>
            <w:vAlign w:val="center"/>
          </w:tcPr>
          <w:p w:rsidR="00B97196" w:rsidRPr="00A204F0" w:rsidRDefault="00AD5905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What difference does it make to believe in </w:t>
            </w:r>
            <w:proofErr w:type="spellStart"/>
            <w:r w:rsidRPr="00A204F0">
              <w:rPr>
                <w:rFonts w:ascii="Comic Sans MS" w:hAnsi="Comic Sans MS"/>
                <w:sz w:val="24"/>
                <w:szCs w:val="24"/>
              </w:rPr>
              <w:t>ahirnsa</w:t>
            </w:r>
            <w:proofErr w:type="spellEnd"/>
            <w:r w:rsidRPr="00A204F0">
              <w:rPr>
                <w:rFonts w:ascii="Comic Sans MS" w:hAnsi="Comic Sans MS"/>
                <w:sz w:val="24"/>
                <w:szCs w:val="24"/>
              </w:rPr>
              <w:t xml:space="preserve"> (harmlessness), grace and/or </w:t>
            </w:r>
            <w:proofErr w:type="spellStart"/>
            <w:r w:rsidRPr="00A204F0">
              <w:rPr>
                <w:rFonts w:ascii="Comic Sans MS" w:hAnsi="Comic Sans MS"/>
                <w:sz w:val="24"/>
                <w:szCs w:val="24"/>
              </w:rPr>
              <w:t>Ummah</w:t>
            </w:r>
            <w:proofErr w:type="spellEnd"/>
            <w:r w:rsidRPr="00A204F0">
              <w:rPr>
                <w:rFonts w:ascii="Comic Sans MS" w:hAnsi="Comic Sans MS"/>
                <w:sz w:val="24"/>
                <w:szCs w:val="24"/>
              </w:rPr>
              <w:t xml:space="preserve"> (community).</w:t>
            </w:r>
          </w:p>
        </w:tc>
        <w:tc>
          <w:tcPr>
            <w:tcW w:w="3210" w:type="dxa"/>
            <w:vAlign w:val="center"/>
          </w:tcPr>
          <w:p w:rsidR="00B97196" w:rsidRPr="00A204F0" w:rsidRDefault="00AD5905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Easter</w:t>
            </w:r>
          </w:p>
        </w:tc>
        <w:tc>
          <w:tcPr>
            <w:tcW w:w="3210" w:type="dxa"/>
            <w:vAlign w:val="center"/>
          </w:tcPr>
          <w:p w:rsidR="00B97196" w:rsidRPr="00A204F0" w:rsidRDefault="00AD5905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What matters most to Christians and Humanists?</w:t>
            </w:r>
          </w:p>
        </w:tc>
        <w:tc>
          <w:tcPr>
            <w:tcW w:w="3210" w:type="dxa"/>
            <w:vAlign w:val="center"/>
          </w:tcPr>
          <w:p w:rsidR="00B97196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Is it better to express your beliefs in arts and architecture or in charity and generosity? </w:t>
            </w:r>
          </w:p>
        </w:tc>
      </w:tr>
      <w:tr w:rsidR="00B97196" w:rsidRPr="00A204F0" w:rsidTr="00A204F0">
        <w:trPr>
          <w:trHeight w:val="1457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Computing</w:t>
            </w:r>
          </w:p>
        </w:tc>
        <w:tc>
          <w:tcPr>
            <w:tcW w:w="3209" w:type="dxa"/>
            <w:gridSpan w:val="2"/>
            <w:vAlign w:val="center"/>
          </w:tcPr>
          <w:p w:rsidR="00AD5905" w:rsidRPr="00A204F0" w:rsidRDefault="00C834E9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Connect</w:t>
            </w:r>
          </w:p>
          <w:p w:rsidR="00C834E9" w:rsidRPr="00A204F0" w:rsidRDefault="00C834E9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Internet Safety</w:t>
            </w: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Problem Solving</w:t>
            </w:r>
          </w:p>
        </w:tc>
        <w:tc>
          <w:tcPr>
            <w:tcW w:w="3209" w:type="dxa"/>
            <w:gridSpan w:val="2"/>
            <w:vAlign w:val="center"/>
          </w:tcPr>
          <w:p w:rsidR="004F68A1" w:rsidRPr="00A204F0" w:rsidRDefault="004F68A1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Code</w:t>
            </w:r>
          </w:p>
          <w:p w:rsidR="004F68A1" w:rsidRPr="00A204F0" w:rsidRDefault="004F68A1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F68A1" w:rsidRPr="00A204F0" w:rsidRDefault="004F68A1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Coding, gaming &amp; robotics</w:t>
            </w:r>
          </w:p>
        </w:tc>
        <w:tc>
          <w:tcPr>
            <w:tcW w:w="3209" w:type="dxa"/>
            <w:vAlign w:val="center"/>
          </w:tcPr>
          <w:p w:rsidR="00B97196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Collect</w:t>
            </w: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Record and use Data</w:t>
            </w:r>
          </w:p>
        </w:tc>
        <w:tc>
          <w:tcPr>
            <w:tcW w:w="3210" w:type="dxa"/>
            <w:vAlign w:val="center"/>
          </w:tcPr>
          <w:p w:rsidR="00B97196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Communicate</w:t>
            </w: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Produce, edit and publish media</w:t>
            </w:r>
          </w:p>
        </w:tc>
        <w:tc>
          <w:tcPr>
            <w:tcW w:w="3210" w:type="dxa"/>
            <w:vAlign w:val="center"/>
          </w:tcPr>
          <w:p w:rsidR="00B97196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Communicate</w:t>
            </w: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Create and share artefacts</w:t>
            </w:r>
          </w:p>
        </w:tc>
        <w:tc>
          <w:tcPr>
            <w:tcW w:w="3210" w:type="dxa"/>
            <w:vAlign w:val="center"/>
          </w:tcPr>
          <w:p w:rsidR="00B97196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Code</w:t>
            </w: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F68A1" w:rsidRPr="00A204F0" w:rsidRDefault="004F68A1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97196" w:rsidRPr="00A204F0" w:rsidTr="00A204F0">
        <w:trPr>
          <w:trHeight w:val="1457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3209" w:type="dxa"/>
            <w:gridSpan w:val="2"/>
            <w:vAlign w:val="center"/>
          </w:tcPr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Dance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Invasion Games</w:t>
            </w:r>
          </w:p>
          <w:p w:rsidR="00B97196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(Tag Rugby)</w:t>
            </w:r>
          </w:p>
        </w:tc>
        <w:tc>
          <w:tcPr>
            <w:tcW w:w="3209" w:type="dxa"/>
            <w:gridSpan w:val="2"/>
            <w:vAlign w:val="center"/>
          </w:tcPr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Gym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Sports Hall Athletics</w:t>
            </w:r>
          </w:p>
        </w:tc>
        <w:tc>
          <w:tcPr>
            <w:tcW w:w="3209" w:type="dxa"/>
            <w:vAlign w:val="center"/>
          </w:tcPr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Challenge OAA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97196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 through Gym</w:t>
            </w:r>
          </w:p>
        </w:tc>
        <w:tc>
          <w:tcPr>
            <w:tcW w:w="3210" w:type="dxa"/>
            <w:vAlign w:val="center"/>
          </w:tcPr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through Dance 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Invasion Games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(Football Focus)</w:t>
            </w:r>
          </w:p>
        </w:tc>
        <w:tc>
          <w:tcPr>
            <w:tcW w:w="3210" w:type="dxa"/>
            <w:vAlign w:val="center"/>
          </w:tcPr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Net/Wall Games 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Striking &amp; Fielding Games</w:t>
            </w:r>
          </w:p>
          <w:p w:rsidR="00B97196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(Cricket Focus)</w:t>
            </w:r>
          </w:p>
        </w:tc>
        <w:tc>
          <w:tcPr>
            <w:tcW w:w="3210" w:type="dxa"/>
            <w:vAlign w:val="center"/>
          </w:tcPr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Athletics 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Striking &amp; Fielding Games</w:t>
            </w:r>
          </w:p>
          <w:p w:rsidR="00AD5905" w:rsidRPr="00A204F0" w:rsidRDefault="00AD5905" w:rsidP="00AD59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(Rounder’s Focus)</w:t>
            </w:r>
          </w:p>
        </w:tc>
      </w:tr>
      <w:tr w:rsidR="00B97196" w:rsidRPr="00A204F0" w:rsidTr="00A204F0">
        <w:trPr>
          <w:trHeight w:val="735"/>
        </w:trPr>
        <w:tc>
          <w:tcPr>
            <w:tcW w:w="3209" w:type="dxa"/>
            <w:vAlign w:val="center"/>
          </w:tcPr>
          <w:p w:rsidR="00B97196" w:rsidRPr="00A204F0" w:rsidRDefault="00B97196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SAMBA</w:t>
            </w:r>
          </w:p>
        </w:tc>
        <w:tc>
          <w:tcPr>
            <w:tcW w:w="3209" w:type="dxa"/>
            <w:gridSpan w:val="2"/>
            <w:vAlign w:val="center"/>
          </w:tcPr>
          <w:p w:rsidR="00B97196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SAMBA</w:t>
            </w:r>
          </w:p>
        </w:tc>
        <w:tc>
          <w:tcPr>
            <w:tcW w:w="3209" w:type="dxa"/>
            <w:vAlign w:val="center"/>
          </w:tcPr>
          <w:p w:rsidR="00B97196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SAMBA</w:t>
            </w:r>
          </w:p>
        </w:tc>
        <w:tc>
          <w:tcPr>
            <w:tcW w:w="3210" w:type="dxa"/>
            <w:vAlign w:val="center"/>
          </w:tcPr>
          <w:p w:rsidR="00B97196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SAMBA</w:t>
            </w:r>
          </w:p>
        </w:tc>
        <w:tc>
          <w:tcPr>
            <w:tcW w:w="3210" w:type="dxa"/>
            <w:vAlign w:val="center"/>
          </w:tcPr>
          <w:p w:rsidR="00B97196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SAMBA</w:t>
            </w:r>
          </w:p>
        </w:tc>
        <w:tc>
          <w:tcPr>
            <w:tcW w:w="3210" w:type="dxa"/>
            <w:vAlign w:val="center"/>
          </w:tcPr>
          <w:p w:rsidR="00B97196" w:rsidRPr="00A204F0" w:rsidRDefault="00A204F0" w:rsidP="00B971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SAMBA</w:t>
            </w:r>
          </w:p>
        </w:tc>
      </w:tr>
    </w:tbl>
    <w:p w:rsidR="00B97196" w:rsidRPr="00A204F0" w:rsidRDefault="00B97196" w:rsidP="00B97196">
      <w:pPr>
        <w:jc w:val="center"/>
        <w:rPr>
          <w:sz w:val="24"/>
          <w:szCs w:val="24"/>
        </w:rPr>
      </w:pPr>
    </w:p>
    <w:sectPr w:rsidR="00B97196" w:rsidRPr="00A204F0" w:rsidSect="00B9719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67F"/>
    <w:multiLevelType w:val="hybridMultilevel"/>
    <w:tmpl w:val="1D18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943CC"/>
    <w:multiLevelType w:val="hybridMultilevel"/>
    <w:tmpl w:val="67269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62F9D"/>
    <w:multiLevelType w:val="hybridMultilevel"/>
    <w:tmpl w:val="A3742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B198A"/>
    <w:multiLevelType w:val="hybridMultilevel"/>
    <w:tmpl w:val="082E2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E583D"/>
    <w:multiLevelType w:val="hybridMultilevel"/>
    <w:tmpl w:val="B30C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933FC"/>
    <w:multiLevelType w:val="hybridMultilevel"/>
    <w:tmpl w:val="0D78F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E7675"/>
    <w:multiLevelType w:val="hybridMultilevel"/>
    <w:tmpl w:val="6CF2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1133E6"/>
    <w:multiLevelType w:val="hybridMultilevel"/>
    <w:tmpl w:val="9026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65418"/>
    <w:multiLevelType w:val="hybridMultilevel"/>
    <w:tmpl w:val="E2A8C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87673"/>
    <w:multiLevelType w:val="hybridMultilevel"/>
    <w:tmpl w:val="F0BE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512D7"/>
    <w:multiLevelType w:val="hybridMultilevel"/>
    <w:tmpl w:val="F94EE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1E5653"/>
    <w:multiLevelType w:val="hybridMultilevel"/>
    <w:tmpl w:val="01B49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590ABF"/>
    <w:multiLevelType w:val="hybridMultilevel"/>
    <w:tmpl w:val="2624B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9"/>
  </w:num>
  <w:num w:numId="9">
    <w:abstractNumId w:val="4"/>
  </w:num>
  <w:num w:numId="10">
    <w:abstractNumId w:val="12"/>
  </w:num>
  <w:num w:numId="11">
    <w:abstractNumId w:val="1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196"/>
    <w:rsid w:val="001F278C"/>
    <w:rsid w:val="00223E28"/>
    <w:rsid w:val="00384608"/>
    <w:rsid w:val="004F018C"/>
    <w:rsid w:val="004F68A1"/>
    <w:rsid w:val="005A338E"/>
    <w:rsid w:val="007D0E81"/>
    <w:rsid w:val="007E6050"/>
    <w:rsid w:val="009D66FE"/>
    <w:rsid w:val="00A204F0"/>
    <w:rsid w:val="00AD5905"/>
    <w:rsid w:val="00B907DB"/>
    <w:rsid w:val="00B97196"/>
    <w:rsid w:val="00C834E9"/>
    <w:rsid w:val="00CA1899"/>
    <w:rsid w:val="00E77CC0"/>
    <w:rsid w:val="00F4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78829"/>
  <w15:chartTrackingRefBased/>
  <w15:docId w15:val="{43699991-8C73-45C8-8C9C-2C675557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4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6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B6BE905B</Template>
  <TotalTime>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Susan Harling</cp:lastModifiedBy>
  <cp:revision>2</cp:revision>
  <dcterms:created xsi:type="dcterms:W3CDTF">2019-09-13T07:07:00Z</dcterms:created>
  <dcterms:modified xsi:type="dcterms:W3CDTF">2019-09-13T07:07:00Z</dcterms:modified>
</cp:coreProperties>
</file>