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EA43B" w14:textId="32A0F259" w:rsidR="00E430FB" w:rsidRDefault="004E690A">
      <w:r>
        <w:t xml:space="preserve">                       </w:t>
      </w:r>
      <w:r>
        <w:rPr>
          <w:noProof/>
          <w:lang w:val="en-GB" w:eastAsia="en-GB"/>
        </w:rPr>
        <w:drawing>
          <wp:inline distT="0" distB="0" distL="0" distR="0" wp14:anchorId="415408D6" wp14:editId="02C83514">
            <wp:extent cx="1282535" cy="1239850"/>
            <wp:effectExtent l="0" t="0" r="0" b="0"/>
            <wp:docPr id="3" name="Picture 3" descr="http://httv-holytrinity-manchester.co.uk/wp-content/uploads/2015/01/HT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ttv-holytrinity-manchester.co.uk/wp-content/uploads/2015/01/HT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739" cy="124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B4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1676" wp14:editId="2799BBD4">
                <wp:simplePos x="0" y="0"/>
                <wp:positionH relativeFrom="column">
                  <wp:posOffset>2286000</wp:posOffset>
                </wp:positionH>
                <wp:positionV relativeFrom="paragraph">
                  <wp:posOffset>24765</wp:posOffset>
                </wp:positionV>
                <wp:extent cx="6057900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cx1="http://schemas.microsoft.com/office/drawing/2015/9/8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F462C7" w14:textId="5A24EEBA" w:rsidR="008E1899" w:rsidRPr="00E430FB" w:rsidRDefault="008E1899" w:rsidP="00E430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Holy Trinity </w:t>
                            </w:r>
                            <w:r w:rsidRPr="00E430FB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  <w:t>Physical Education Curriculum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EFB16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0pt;margin-top:1.95pt;width:477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" filled="f" stroked="f">
                <v:textbox>
                  <w:txbxContent>
                    <w:p w14:paraId="5EF462C7" w14:textId="5A24EEBA" w:rsidR="008E1899" w:rsidRPr="00E430FB" w:rsidRDefault="008E1899" w:rsidP="00E430FB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8"/>
                          <w:szCs w:val="48"/>
                          <w:u w:val="single"/>
                        </w:rPr>
                        <w:t xml:space="preserve">Holy Trinity </w:t>
                      </w:r>
                      <w:r w:rsidRPr="00E430FB">
                        <w:rPr>
                          <w:rFonts w:ascii="Arial" w:hAnsi="Arial" w:cs="Arial"/>
                          <w:b/>
                          <w:sz w:val="48"/>
                          <w:szCs w:val="48"/>
                          <w:u w:val="single"/>
                        </w:rPr>
                        <w:t>Physical Education Curriculum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3FF930" w14:textId="77777777" w:rsidR="00C15B42" w:rsidRDefault="00C15B42"/>
    <w:tbl>
      <w:tblPr>
        <w:tblStyle w:val="TableGrid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2551"/>
        <w:gridCol w:w="2268"/>
        <w:gridCol w:w="2268"/>
        <w:gridCol w:w="2410"/>
        <w:gridCol w:w="2126"/>
        <w:gridCol w:w="2268"/>
      </w:tblGrid>
      <w:tr w:rsidR="00C15B42" w14:paraId="41716EB5" w14:textId="77777777" w:rsidTr="00716DE9">
        <w:tc>
          <w:tcPr>
            <w:tcW w:w="1702" w:type="dxa"/>
          </w:tcPr>
          <w:p w14:paraId="3A3F4366" w14:textId="77777777" w:rsidR="00637829" w:rsidRDefault="0063782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EYFS</w:t>
            </w:r>
          </w:p>
          <w:p w14:paraId="28098356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10004792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268" w:type="dxa"/>
          </w:tcPr>
          <w:p w14:paraId="75C670E5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268" w:type="dxa"/>
          </w:tcPr>
          <w:p w14:paraId="58E5FE9F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410" w:type="dxa"/>
          </w:tcPr>
          <w:p w14:paraId="0A65F64D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14:paraId="04A6A7F7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14:paraId="088666DB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Summer 2</w:t>
            </w:r>
          </w:p>
          <w:p w14:paraId="272494E9" w14:textId="77777777" w:rsidR="00637829" w:rsidRPr="00E430FB" w:rsidRDefault="00637829" w:rsidP="0063782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15B42" w14:paraId="3E770CCA" w14:textId="77777777" w:rsidTr="00716DE9">
        <w:trPr>
          <w:trHeight w:val="2848"/>
        </w:trPr>
        <w:tc>
          <w:tcPr>
            <w:tcW w:w="1702" w:type="dxa"/>
          </w:tcPr>
          <w:p w14:paraId="37B0FB35" w14:textId="77777777" w:rsidR="00637829" w:rsidRDefault="001008A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Nursery</w:t>
            </w:r>
          </w:p>
          <w:p w14:paraId="1BA1F7D9" w14:textId="77777777" w:rsidR="001008A9" w:rsidRPr="00637829" w:rsidRDefault="001008A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3B325594" w14:textId="1B3D32B3" w:rsidR="00C15B42" w:rsidRDefault="001008A9" w:rsidP="001008A9">
            <w:r>
              <w:t xml:space="preserve">Fundamental Movement </w:t>
            </w:r>
            <w:r w:rsidR="00C15B42">
              <w:t xml:space="preserve">Skills through  </w:t>
            </w:r>
          </w:p>
          <w:p w14:paraId="2FAE0046" w14:textId="1509D98C" w:rsidR="001008A9" w:rsidRDefault="00C15B42" w:rsidP="001008A9">
            <w:r>
              <w:t>Physical Development sessions</w:t>
            </w:r>
          </w:p>
          <w:p w14:paraId="61EDE5DF" w14:textId="77777777" w:rsidR="00637829" w:rsidRDefault="001008A9" w:rsidP="00C15B42">
            <w:r>
              <w:t>Dance</w:t>
            </w:r>
          </w:p>
          <w:p w14:paraId="1092C058" w14:textId="77777777" w:rsidR="00C15B42" w:rsidRDefault="00C15B42" w:rsidP="00C15B42">
            <w:r>
              <w:t>(Recommendation – minimum 5 sessions per week)</w:t>
            </w:r>
          </w:p>
          <w:p w14:paraId="2357E739" w14:textId="5F25EF1F" w:rsidR="00C15B42" w:rsidRPr="00C15B42" w:rsidRDefault="00C15B42" w:rsidP="00C15B42"/>
        </w:tc>
        <w:tc>
          <w:tcPr>
            <w:tcW w:w="2268" w:type="dxa"/>
          </w:tcPr>
          <w:p w14:paraId="2A246C64" w14:textId="736D9A9A" w:rsidR="00C15B42" w:rsidRDefault="00C15B42" w:rsidP="00C15B42">
            <w:r>
              <w:t xml:space="preserve">Fundamental Movement Skills through  </w:t>
            </w:r>
          </w:p>
          <w:p w14:paraId="525F02A8" w14:textId="77777777" w:rsidR="00C15B42" w:rsidRDefault="00C15B42" w:rsidP="00C15B42">
            <w:r>
              <w:t>Physical Development sessions</w:t>
            </w:r>
          </w:p>
          <w:p w14:paraId="21F5C811" w14:textId="77777777" w:rsidR="00C15B42" w:rsidRDefault="00C15B42" w:rsidP="00C15B42">
            <w:r>
              <w:t>Dance</w:t>
            </w:r>
          </w:p>
          <w:p w14:paraId="79653F73" w14:textId="0F46AA69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268" w:type="dxa"/>
          </w:tcPr>
          <w:p w14:paraId="0AF65479" w14:textId="28425B57" w:rsidR="00C15B42" w:rsidRDefault="00C15B42" w:rsidP="00C15B42">
            <w:r>
              <w:t xml:space="preserve">Fundamental Movement Skills through  </w:t>
            </w:r>
          </w:p>
          <w:p w14:paraId="27134B7F" w14:textId="77777777" w:rsidR="00C15B42" w:rsidRDefault="00C15B42" w:rsidP="00C15B42">
            <w:r>
              <w:t>Physical Development sessions</w:t>
            </w:r>
          </w:p>
          <w:p w14:paraId="2A44210D" w14:textId="77777777" w:rsidR="00C15B42" w:rsidRDefault="00C15B42" w:rsidP="00C15B42">
            <w:r>
              <w:t>Dance</w:t>
            </w:r>
          </w:p>
          <w:p w14:paraId="0CCECB75" w14:textId="0377EA98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410" w:type="dxa"/>
          </w:tcPr>
          <w:p w14:paraId="4C9F80AF" w14:textId="26574EC5" w:rsidR="00C15B42" w:rsidRDefault="00C15B42" w:rsidP="00C15B42">
            <w:r>
              <w:t xml:space="preserve">Fundamental Movement Skills through  </w:t>
            </w:r>
          </w:p>
          <w:p w14:paraId="1E18A82C" w14:textId="77777777" w:rsidR="00C15B42" w:rsidRDefault="00C15B42" w:rsidP="00C15B42">
            <w:r>
              <w:t>Physical Development sessions</w:t>
            </w:r>
          </w:p>
          <w:p w14:paraId="32F8575C" w14:textId="77777777" w:rsidR="00C15B42" w:rsidRDefault="00C15B42" w:rsidP="00C15B42">
            <w:r>
              <w:t>Dance</w:t>
            </w:r>
          </w:p>
          <w:p w14:paraId="536A7BDD" w14:textId="28A0B1E6" w:rsidR="00637829" w:rsidRPr="00C15B42" w:rsidRDefault="00C15B42" w:rsidP="00C15B42">
            <w:r>
              <w:t>(Recommendation – minimum 5 sessions per week)</w:t>
            </w:r>
          </w:p>
        </w:tc>
        <w:tc>
          <w:tcPr>
            <w:tcW w:w="2126" w:type="dxa"/>
          </w:tcPr>
          <w:p w14:paraId="29C3B4D7" w14:textId="62303485" w:rsidR="00C15B42" w:rsidRDefault="00C15B42" w:rsidP="00C15B42">
            <w:r>
              <w:t xml:space="preserve">Fundamental Movement Skills through  </w:t>
            </w:r>
          </w:p>
          <w:p w14:paraId="53FD5786" w14:textId="77777777" w:rsidR="00C15B42" w:rsidRDefault="00C15B42" w:rsidP="00C15B42">
            <w:r>
              <w:t>Physical Development sessions</w:t>
            </w:r>
          </w:p>
          <w:p w14:paraId="39138B18" w14:textId="77777777" w:rsidR="00C15B42" w:rsidRDefault="00C15B42" w:rsidP="00C15B42">
            <w:r>
              <w:t>Dance</w:t>
            </w:r>
          </w:p>
          <w:p w14:paraId="1E0D2632" w14:textId="42301226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268" w:type="dxa"/>
          </w:tcPr>
          <w:p w14:paraId="51B46701" w14:textId="2FE0D81F" w:rsidR="00C15B42" w:rsidRDefault="00C15B42" w:rsidP="00C15B42">
            <w:r>
              <w:t xml:space="preserve">Fundamental Movement Skills through  </w:t>
            </w:r>
          </w:p>
          <w:p w14:paraId="10E06776" w14:textId="77777777" w:rsidR="00C15B42" w:rsidRDefault="00C15B42" w:rsidP="00C15B42">
            <w:r>
              <w:t>Physical Development sessions</w:t>
            </w:r>
          </w:p>
          <w:p w14:paraId="0BEDC208" w14:textId="77777777" w:rsidR="00C15B42" w:rsidRDefault="00C15B42" w:rsidP="00C15B42">
            <w:r>
              <w:t>Dance</w:t>
            </w:r>
          </w:p>
          <w:p w14:paraId="24752E1E" w14:textId="56104CFF" w:rsidR="00C15B42" w:rsidRPr="00C15B42" w:rsidRDefault="00C15B42" w:rsidP="00C15B42">
            <w:r>
              <w:t>(Recommendation – minimum 5 sessions per week)</w:t>
            </w:r>
          </w:p>
        </w:tc>
      </w:tr>
      <w:tr w:rsidR="00C15B42" w14:paraId="2550C8B9" w14:textId="77777777" w:rsidTr="00716DE9">
        <w:trPr>
          <w:trHeight w:val="90"/>
        </w:trPr>
        <w:tc>
          <w:tcPr>
            <w:tcW w:w="1702" w:type="dxa"/>
          </w:tcPr>
          <w:p w14:paraId="78327DB1" w14:textId="77777777" w:rsidR="00637829" w:rsidRDefault="001008A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Reception</w:t>
            </w:r>
          </w:p>
          <w:p w14:paraId="440CE71C" w14:textId="77777777" w:rsidR="001008A9" w:rsidRPr="00637829" w:rsidRDefault="001008A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4C2867BC" w14:textId="77777777" w:rsidR="00C15B42" w:rsidRDefault="00C15B42" w:rsidP="00C15B42">
            <w:r>
              <w:t xml:space="preserve">Fundamental Movement Skills through  </w:t>
            </w:r>
          </w:p>
          <w:p w14:paraId="45207D93" w14:textId="77777777" w:rsidR="00C15B42" w:rsidRDefault="00C15B42" w:rsidP="00C15B42">
            <w:r>
              <w:t>Physical Development sessions</w:t>
            </w:r>
          </w:p>
          <w:p w14:paraId="0A7E47EC" w14:textId="77777777" w:rsidR="00C15B42" w:rsidRDefault="00C15B42" w:rsidP="00C15B42">
            <w:r>
              <w:t>Dance</w:t>
            </w:r>
          </w:p>
          <w:p w14:paraId="48CED4E4" w14:textId="2999E235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268" w:type="dxa"/>
          </w:tcPr>
          <w:p w14:paraId="0F87CAF2" w14:textId="77777777" w:rsidR="00C15B42" w:rsidRDefault="00C15B42" w:rsidP="00C15B42">
            <w:r>
              <w:t xml:space="preserve">Fundamental Movement Skills through  </w:t>
            </w:r>
          </w:p>
          <w:p w14:paraId="67816886" w14:textId="77777777" w:rsidR="00C15B42" w:rsidRDefault="00C15B42" w:rsidP="00C15B42">
            <w:r>
              <w:t>Physical Development sessions</w:t>
            </w:r>
          </w:p>
          <w:p w14:paraId="6A93C8E0" w14:textId="77777777" w:rsidR="00C15B42" w:rsidRDefault="00C15B42" w:rsidP="00C15B42">
            <w:r>
              <w:t>Dance</w:t>
            </w:r>
          </w:p>
          <w:p w14:paraId="29866032" w14:textId="428E1E4E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268" w:type="dxa"/>
          </w:tcPr>
          <w:p w14:paraId="254F75E1" w14:textId="77777777" w:rsidR="00C15B42" w:rsidRDefault="00C15B42" w:rsidP="00C15B42">
            <w:r>
              <w:t xml:space="preserve">Fundamental Movement Skills through  </w:t>
            </w:r>
          </w:p>
          <w:p w14:paraId="7469F1AE" w14:textId="77777777" w:rsidR="00C15B42" w:rsidRDefault="00C15B42" w:rsidP="00C15B42">
            <w:r>
              <w:t>Physical Development sessions</w:t>
            </w:r>
          </w:p>
          <w:p w14:paraId="1F69A237" w14:textId="77777777" w:rsidR="00C15B42" w:rsidRDefault="00C15B42" w:rsidP="00C15B42">
            <w:r>
              <w:t>Dance</w:t>
            </w:r>
          </w:p>
          <w:p w14:paraId="12E48F5A" w14:textId="655C1C6D" w:rsidR="00C15B42" w:rsidRDefault="00C15B42" w:rsidP="00C15B42">
            <w:r>
              <w:t>Games</w:t>
            </w:r>
          </w:p>
          <w:p w14:paraId="55BC28F9" w14:textId="3280D127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410" w:type="dxa"/>
          </w:tcPr>
          <w:p w14:paraId="57D6D902" w14:textId="77777777" w:rsidR="00C15B42" w:rsidRDefault="00C15B42" w:rsidP="00C15B42">
            <w:r>
              <w:t xml:space="preserve">Fundamental Movement Skills through  </w:t>
            </w:r>
          </w:p>
          <w:p w14:paraId="6850193C" w14:textId="77777777" w:rsidR="00C15B42" w:rsidRDefault="00C15B42" w:rsidP="00C15B42">
            <w:r>
              <w:t>Physical Development sessions</w:t>
            </w:r>
          </w:p>
          <w:p w14:paraId="63E50822" w14:textId="77777777" w:rsidR="00C15B42" w:rsidRDefault="00C15B42" w:rsidP="00C15B42">
            <w:r>
              <w:t>Dance</w:t>
            </w:r>
          </w:p>
          <w:p w14:paraId="6475EB6C" w14:textId="77777777" w:rsidR="00C15B42" w:rsidRDefault="00C15B42" w:rsidP="00C15B42">
            <w:r>
              <w:t>Games</w:t>
            </w:r>
          </w:p>
          <w:p w14:paraId="0B061089" w14:textId="1AD57DBB" w:rsidR="00637829" w:rsidRPr="00E430FB" w:rsidRDefault="00C15B42" w:rsidP="00C15B42">
            <w:pPr>
              <w:rPr>
                <w:b/>
                <w:sz w:val="32"/>
                <w:szCs w:val="32"/>
              </w:rPr>
            </w:pPr>
            <w:r>
              <w:t>(Recommendation – minimum 5 sessions per week)</w:t>
            </w:r>
          </w:p>
        </w:tc>
        <w:tc>
          <w:tcPr>
            <w:tcW w:w="2126" w:type="dxa"/>
          </w:tcPr>
          <w:p w14:paraId="45CED880" w14:textId="77777777" w:rsidR="00C15B42" w:rsidRDefault="00C15B42" w:rsidP="00C15B42">
            <w:r>
              <w:t xml:space="preserve">Fundamental Movement Skills through  </w:t>
            </w:r>
          </w:p>
          <w:p w14:paraId="2B5484D6" w14:textId="77777777" w:rsidR="00C15B42" w:rsidRDefault="00C15B42" w:rsidP="00C15B42">
            <w:r>
              <w:t>Physical Development sessions</w:t>
            </w:r>
          </w:p>
          <w:p w14:paraId="6478D384" w14:textId="77777777" w:rsidR="00C15B42" w:rsidRDefault="00C15B42" w:rsidP="00C15B42">
            <w:r>
              <w:t>Dance</w:t>
            </w:r>
          </w:p>
          <w:p w14:paraId="0A575DA0" w14:textId="77777777" w:rsidR="00C15B42" w:rsidRDefault="00C15B42" w:rsidP="00C15B42">
            <w:r>
              <w:t>Games</w:t>
            </w:r>
          </w:p>
          <w:p w14:paraId="6C0690DD" w14:textId="52F057EF" w:rsidR="00C15B42" w:rsidRDefault="00C15B42" w:rsidP="00C15B42">
            <w:r>
              <w:t>Gymnastics</w:t>
            </w:r>
          </w:p>
          <w:p w14:paraId="447008EB" w14:textId="2BDBA199" w:rsidR="00C15B42" w:rsidRPr="00993550" w:rsidRDefault="00C15B42" w:rsidP="00C15B42">
            <w:r>
              <w:t xml:space="preserve">(Recommendation – minimum 5 </w:t>
            </w:r>
            <w:r>
              <w:lastRenderedPageBreak/>
              <w:t>sessions per week)</w:t>
            </w:r>
          </w:p>
        </w:tc>
        <w:tc>
          <w:tcPr>
            <w:tcW w:w="2268" w:type="dxa"/>
          </w:tcPr>
          <w:p w14:paraId="2DABD4AC" w14:textId="77777777" w:rsidR="00C15B42" w:rsidRDefault="00C15B42" w:rsidP="00C15B42">
            <w:r>
              <w:lastRenderedPageBreak/>
              <w:t xml:space="preserve">Fundamental Movement Skills through  </w:t>
            </w:r>
          </w:p>
          <w:p w14:paraId="340A92CB" w14:textId="77777777" w:rsidR="00C15B42" w:rsidRDefault="00C15B42" w:rsidP="00C15B42">
            <w:r>
              <w:t>Physical Development sessions</w:t>
            </w:r>
          </w:p>
          <w:p w14:paraId="14AE3417" w14:textId="77777777" w:rsidR="00C15B42" w:rsidRDefault="00C15B42" w:rsidP="00C15B42">
            <w:r>
              <w:t>Dance</w:t>
            </w:r>
          </w:p>
          <w:p w14:paraId="7A110EA0" w14:textId="77777777" w:rsidR="00C15B42" w:rsidRDefault="00C15B42" w:rsidP="00C15B42">
            <w:r>
              <w:t>Games</w:t>
            </w:r>
          </w:p>
          <w:p w14:paraId="0764139B" w14:textId="7B6AF9C5" w:rsidR="00637829" w:rsidRPr="001008A9" w:rsidRDefault="00C15B42" w:rsidP="00C15B42">
            <w:r>
              <w:t>(Recommendation – minimum 5 sessions per week)</w:t>
            </w:r>
          </w:p>
        </w:tc>
      </w:tr>
      <w:tr w:rsidR="00C15B42" w14:paraId="56229755" w14:textId="77777777" w:rsidTr="00716DE9">
        <w:tc>
          <w:tcPr>
            <w:tcW w:w="1702" w:type="dxa"/>
          </w:tcPr>
          <w:p w14:paraId="27312984" w14:textId="77777777" w:rsidR="001C0962" w:rsidRDefault="001C0962">
            <w:pPr>
              <w:rPr>
                <w:b/>
                <w:sz w:val="32"/>
                <w:szCs w:val="32"/>
              </w:rPr>
            </w:pPr>
          </w:p>
          <w:p w14:paraId="24126B4C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KS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63782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551" w:type="dxa"/>
          </w:tcPr>
          <w:p w14:paraId="71AAFAE1" w14:textId="77777777" w:rsidR="001C0962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  <w:p w14:paraId="47677363" w14:textId="77777777" w:rsidR="00637829" w:rsidRDefault="00637829" w:rsidP="00E430FB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Autumn 1</w:t>
            </w:r>
          </w:p>
          <w:p w14:paraId="66C27B4C" w14:textId="77777777" w:rsidR="001C0962" w:rsidRPr="00E430FB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0106BF" w14:textId="77777777" w:rsidR="001C0962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  <w:p w14:paraId="186CBC0F" w14:textId="77777777" w:rsidR="00637829" w:rsidRPr="00E430FB" w:rsidRDefault="00637829" w:rsidP="00BC3114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268" w:type="dxa"/>
          </w:tcPr>
          <w:p w14:paraId="1E7749CB" w14:textId="77777777" w:rsidR="001C0962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  <w:p w14:paraId="6156A904" w14:textId="77777777" w:rsidR="00637829" w:rsidRPr="00E430FB" w:rsidRDefault="00637829" w:rsidP="00E430FB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410" w:type="dxa"/>
          </w:tcPr>
          <w:p w14:paraId="549EE81A" w14:textId="77777777" w:rsidR="001C0962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  <w:p w14:paraId="6F3B0BA1" w14:textId="77777777" w:rsidR="00637829" w:rsidRPr="00E430FB" w:rsidRDefault="00637829" w:rsidP="00E430FB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14:paraId="473A05B1" w14:textId="77777777" w:rsidR="001C0962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  <w:p w14:paraId="17F927DA" w14:textId="77777777" w:rsidR="00637829" w:rsidRPr="00E430FB" w:rsidRDefault="00637829" w:rsidP="00E430FB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14:paraId="4C7A93C9" w14:textId="77777777" w:rsidR="001C0962" w:rsidRDefault="001C0962" w:rsidP="00E430FB">
            <w:pPr>
              <w:jc w:val="center"/>
              <w:rPr>
                <w:b/>
                <w:sz w:val="32"/>
                <w:szCs w:val="32"/>
              </w:rPr>
            </w:pPr>
          </w:p>
          <w:p w14:paraId="15846BB3" w14:textId="77777777" w:rsidR="00637829" w:rsidRPr="00E430FB" w:rsidRDefault="00637829" w:rsidP="00E430FB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Summer 2</w:t>
            </w:r>
          </w:p>
          <w:p w14:paraId="1424782A" w14:textId="77777777" w:rsidR="00637829" w:rsidRPr="00E430FB" w:rsidRDefault="00637829" w:rsidP="00E430F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15B42" w14:paraId="263227C1" w14:textId="77777777" w:rsidTr="00716DE9">
        <w:tc>
          <w:tcPr>
            <w:tcW w:w="1702" w:type="dxa"/>
          </w:tcPr>
          <w:p w14:paraId="08147AF0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Year 1</w:t>
            </w:r>
          </w:p>
          <w:p w14:paraId="14BD019D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31F38EE5" w14:textId="77777777" w:rsidR="00637829" w:rsidRPr="00BC3114" w:rsidRDefault="00637829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</w:t>
            </w:r>
            <w:r w:rsidR="00650F94" w:rsidRPr="00BC3114">
              <w:rPr>
                <w:sz w:val="28"/>
                <w:szCs w:val="28"/>
              </w:rPr>
              <w:t xml:space="preserve"> for example;</w:t>
            </w:r>
          </w:p>
          <w:p w14:paraId="55E2DC0E" w14:textId="77777777" w:rsidR="00650F94" w:rsidRPr="00BC3114" w:rsidRDefault="00650F94">
            <w:pPr>
              <w:rPr>
                <w:sz w:val="28"/>
                <w:szCs w:val="28"/>
              </w:rPr>
            </w:pPr>
          </w:p>
          <w:p w14:paraId="6E8AB450" w14:textId="4317EF89" w:rsidR="00CB0631" w:rsidRDefault="00637829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Dance</w:t>
            </w:r>
            <w:r w:rsidR="003D4C46" w:rsidRPr="00BC3114">
              <w:rPr>
                <w:sz w:val="28"/>
                <w:szCs w:val="28"/>
              </w:rPr>
              <w:t xml:space="preserve">, </w:t>
            </w:r>
            <w:r w:rsidR="00CB0631">
              <w:rPr>
                <w:sz w:val="28"/>
                <w:szCs w:val="28"/>
              </w:rPr>
              <w:t>(traditional tales)</w:t>
            </w:r>
          </w:p>
          <w:p w14:paraId="21BE967E" w14:textId="77777777" w:rsidR="00CB0631" w:rsidRDefault="00637829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Games</w:t>
            </w:r>
            <w:r w:rsidR="00650F94" w:rsidRPr="00BC3114">
              <w:rPr>
                <w:sz w:val="28"/>
                <w:szCs w:val="28"/>
              </w:rPr>
              <w:t xml:space="preserve">, </w:t>
            </w:r>
          </w:p>
          <w:p w14:paraId="69C7F649" w14:textId="77777777" w:rsidR="00637829" w:rsidRPr="00BC3114" w:rsidRDefault="00637829">
            <w:pPr>
              <w:rPr>
                <w:sz w:val="28"/>
                <w:szCs w:val="28"/>
              </w:rPr>
            </w:pPr>
          </w:p>
          <w:p w14:paraId="37403EEA" w14:textId="77777777" w:rsidR="001C0962" w:rsidRPr="00BC3114" w:rsidRDefault="001C0962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15699942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0F293CF1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084D27CD" w14:textId="1F2B0E50" w:rsidR="00CB0631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 xml:space="preserve">Gymnastics, Dance, </w:t>
            </w:r>
          </w:p>
          <w:p w14:paraId="7DA54C0D" w14:textId="77777777" w:rsidR="00CB0631" w:rsidRDefault="00CB0631" w:rsidP="00650F94">
            <w:pPr>
              <w:rPr>
                <w:sz w:val="28"/>
                <w:szCs w:val="28"/>
              </w:rPr>
            </w:pPr>
          </w:p>
          <w:p w14:paraId="308F7FE0" w14:textId="2D8F0A9E" w:rsidR="00637829" w:rsidRPr="00BC3114" w:rsidRDefault="00637829" w:rsidP="008E189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35E6A67A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6C8D5A94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19A63EEE" w14:textId="5DB4EE3A" w:rsidR="00CB0631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 Dance,</w:t>
            </w:r>
          </w:p>
          <w:p w14:paraId="20A7F76F" w14:textId="7555C347" w:rsidR="00637829" w:rsidRPr="00BC3114" w:rsidRDefault="00650F94" w:rsidP="008E1899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1C86F9BF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0127E8AF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7316424F" w14:textId="4616D77D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 xml:space="preserve">Gymnastics, </w:t>
            </w:r>
            <w:r w:rsidR="008E1899">
              <w:rPr>
                <w:sz w:val="28"/>
                <w:szCs w:val="28"/>
              </w:rPr>
              <w:t>Games,</w:t>
            </w:r>
          </w:p>
          <w:p w14:paraId="3A5BEC62" w14:textId="77777777" w:rsidR="00637829" w:rsidRDefault="00637829" w:rsidP="00637829">
            <w:pPr>
              <w:rPr>
                <w:sz w:val="28"/>
                <w:szCs w:val="28"/>
              </w:rPr>
            </w:pPr>
          </w:p>
          <w:p w14:paraId="65C10225" w14:textId="0A361190" w:rsidR="008E1899" w:rsidRPr="00BC3114" w:rsidRDefault="008E1899" w:rsidP="00637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2BD10F58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0E466CB4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1D03406E" w14:textId="5205C906" w:rsidR="008E1899" w:rsidRDefault="008E1899" w:rsidP="00650F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</w:t>
            </w:r>
          </w:p>
          <w:p w14:paraId="3EC4DEAD" w14:textId="574C7935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 xml:space="preserve">Dance, </w:t>
            </w:r>
          </w:p>
          <w:p w14:paraId="3C8BF139" w14:textId="37FACE81" w:rsidR="00637829" w:rsidRPr="00BC3114" w:rsidRDefault="00637829" w:rsidP="0063782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7C95080C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7C629C5B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2FC5D77E" w14:textId="77777777" w:rsidR="008E1899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 xml:space="preserve">Games, </w:t>
            </w:r>
          </w:p>
          <w:p w14:paraId="6E1553C1" w14:textId="53E8D916" w:rsidR="00650F9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Athletics Activities</w:t>
            </w:r>
          </w:p>
          <w:p w14:paraId="23D32FF8" w14:textId="77777777" w:rsidR="00BC3114" w:rsidRPr="00BC3114" w:rsidRDefault="00BC3114" w:rsidP="00650F94">
            <w:pPr>
              <w:rPr>
                <w:sz w:val="28"/>
                <w:szCs w:val="28"/>
              </w:rPr>
            </w:pPr>
          </w:p>
          <w:p w14:paraId="78B72C79" w14:textId="219F6FE9" w:rsidR="00637829" w:rsidRPr="00BC3114" w:rsidRDefault="00637829" w:rsidP="00637829">
            <w:pPr>
              <w:rPr>
                <w:sz w:val="28"/>
                <w:szCs w:val="28"/>
              </w:rPr>
            </w:pPr>
          </w:p>
        </w:tc>
      </w:tr>
      <w:tr w:rsidR="00C15B42" w14:paraId="25A7B48C" w14:textId="77777777" w:rsidTr="0074559A">
        <w:trPr>
          <w:trHeight w:val="137"/>
        </w:trPr>
        <w:tc>
          <w:tcPr>
            <w:tcW w:w="1702" w:type="dxa"/>
          </w:tcPr>
          <w:p w14:paraId="6D2BCC16" w14:textId="20CB828C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Year 2</w:t>
            </w:r>
          </w:p>
          <w:p w14:paraId="444151F1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14:paraId="4A94F0DD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4EE935D6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51D0D8BF" w14:textId="77777777" w:rsidR="00CB0631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</w:t>
            </w:r>
          </w:p>
          <w:p w14:paraId="3520D4A8" w14:textId="3C945A07" w:rsidR="00CB0631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 xml:space="preserve"> Dance, </w:t>
            </w:r>
            <w:r w:rsidR="00CB0631">
              <w:rPr>
                <w:sz w:val="28"/>
                <w:szCs w:val="28"/>
              </w:rPr>
              <w:t>(superheroes)</w:t>
            </w:r>
          </w:p>
          <w:p w14:paraId="63C32DA1" w14:textId="478B0D91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Games, OAA and Athletics Activities</w:t>
            </w:r>
          </w:p>
          <w:p w14:paraId="4FE54168" w14:textId="433B0754" w:rsidR="00637829" w:rsidRPr="00BC3114" w:rsidRDefault="00637829" w:rsidP="0063782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76015954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2CCCE55A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02DECA7F" w14:textId="77777777" w:rsidR="00CB0631" w:rsidRDefault="00650F94" w:rsidP="00637829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 Dance</w:t>
            </w:r>
            <w:r w:rsidR="00CB0631">
              <w:rPr>
                <w:sz w:val="28"/>
                <w:szCs w:val="28"/>
              </w:rPr>
              <w:t>(3pigs-materials)</w:t>
            </w:r>
          </w:p>
          <w:p w14:paraId="2B731322" w14:textId="2B696D48" w:rsidR="00637829" w:rsidRPr="00BC3114" w:rsidRDefault="00650F94" w:rsidP="00637829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, Games, OAA and Athletics Activities</w:t>
            </w:r>
          </w:p>
        </w:tc>
        <w:tc>
          <w:tcPr>
            <w:tcW w:w="2268" w:type="dxa"/>
          </w:tcPr>
          <w:p w14:paraId="7B33C8BD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0CA8E5F6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468AC60A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 Dance, Games, OAA and Athletics Activities</w:t>
            </w:r>
          </w:p>
          <w:p w14:paraId="2735DE18" w14:textId="25AD0F61" w:rsidR="00637829" w:rsidRPr="00BC3114" w:rsidRDefault="00637829" w:rsidP="00637829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21726159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3C0D502D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65C994B4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 Dance, Games, OAA and Athletics Activities</w:t>
            </w:r>
          </w:p>
          <w:p w14:paraId="5A48C0EF" w14:textId="54DC45E6" w:rsidR="00637829" w:rsidRPr="00BC3114" w:rsidRDefault="00637829" w:rsidP="0063782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066F9955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0259FE64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5180F1C2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 Dance, Games, OAA and Athletics Activities</w:t>
            </w:r>
          </w:p>
          <w:p w14:paraId="1CF04983" w14:textId="0B4C3A92" w:rsidR="00637829" w:rsidRPr="00BC3114" w:rsidRDefault="00637829" w:rsidP="0063782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5AC7787E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Fundamental Movement Skills through for example;</w:t>
            </w:r>
          </w:p>
          <w:p w14:paraId="31666286" w14:textId="77777777" w:rsidR="00650F94" w:rsidRPr="00BC3114" w:rsidRDefault="00650F94" w:rsidP="00650F94">
            <w:pPr>
              <w:rPr>
                <w:sz w:val="28"/>
                <w:szCs w:val="28"/>
              </w:rPr>
            </w:pPr>
          </w:p>
          <w:p w14:paraId="3FDE85F9" w14:textId="77777777" w:rsidR="00650F94" w:rsidRPr="00BC3114" w:rsidRDefault="00650F94" w:rsidP="00650F94">
            <w:pPr>
              <w:rPr>
                <w:sz w:val="28"/>
                <w:szCs w:val="28"/>
              </w:rPr>
            </w:pPr>
            <w:r w:rsidRPr="00BC3114">
              <w:rPr>
                <w:sz w:val="28"/>
                <w:szCs w:val="28"/>
              </w:rPr>
              <w:t>Gymnastics, Dance, Games, OAA and Athletics Activities</w:t>
            </w:r>
          </w:p>
          <w:p w14:paraId="7C84A6E2" w14:textId="77777777" w:rsidR="001008A9" w:rsidRDefault="001008A9" w:rsidP="00637829">
            <w:pPr>
              <w:rPr>
                <w:sz w:val="28"/>
                <w:szCs w:val="28"/>
              </w:rPr>
            </w:pPr>
          </w:p>
          <w:p w14:paraId="44810B9F" w14:textId="4C809944" w:rsidR="00F900AF" w:rsidRPr="00BC3114" w:rsidRDefault="00F900AF" w:rsidP="00637829">
            <w:pPr>
              <w:rPr>
                <w:sz w:val="28"/>
                <w:szCs w:val="28"/>
              </w:rPr>
            </w:pPr>
          </w:p>
        </w:tc>
      </w:tr>
      <w:tr w:rsidR="00C15B42" w14:paraId="209F7602" w14:textId="77777777" w:rsidTr="00716DE9">
        <w:tc>
          <w:tcPr>
            <w:tcW w:w="1702" w:type="dxa"/>
          </w:tcPr>
          <w:p w14:paraId="2DC613E9" w14:textId="380B28DA" w:rsidR="00637829" w:rsidRPr="00637829" w:rsidRDefault="0063782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KS 2</w:t>
            </w:r>
          </w:p>
        </w:tc>
        <w:tc>
          <w:tcPr>
            <w:tcW w:w="2551" w:type="dxa"/>
          </w:tcPr>
          <w:p w14:paraId="22F69C33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268" w:type="dxa"/>
          </w:tcPr>
          <w:p w14:paraId="69D32019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268" w:type="dxa"/>
          </w:tcPr>
          <w:p w14:paraId="63835B89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410" w:type="dxa"/>
          </w:tcPr>
          <w:p w14:paraId="415B8BA8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14:paraId="700993A8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14:paraId="3A7275E3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  <w:r w:rsidRPr="00E430FB">
              <w:rPr>
                <w:b/>
                <w:sz w:val="32"/>
                <w:szCs w:val="32"/>
              </w:rPr>
              <w:t>Summer 2</w:t>
            </w:r>
          </w:p>
          <w:p w14:paraId="542167FF" w14:textId="77777777" w:rsidR="00637829" w:rsidRPr="00E430FB" w:rsidRDefault="00637829" w:rsidP="00A77982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15B42" w14:paraId="770C0D9F" w14:textId="77777777" w:rsidTr="00716DE9">
        <w:tc>
          <w:tcPr>
            <w:tcW w:w="1702" w:type="dxa"/>
          </w:tcPr>
          <w:p w14:paraId="207EF26F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Year 3</w:t>
            </w:r>
          </w:p>
          <w:p w14:paraId="41275FA5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1E8D162F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1AC0A831" w14:textId="42225E10" w:rsidR="009C0F1C" w:rsidRPr="004E690A" w:rsidRDefault="009C0F1C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Invent</w:t>
            </w:r>
            <w:r w:rsidR="00716DE9" w:rsidRPr="004E690A">
              <w:rPr>
                <w:sz w:val="28"/>
                <w:szCs w:val="28"/>
              </w:rPr>
              <w:t>ing</w:t>
            </w:r>
            <w:r w:rsidRPr="004E690A">
              <w:rPr>
                <w:sz w:val="28"/>
                <w:szCs w:val="28"/>
              </w:rPr>
              <w:t>/invasion</w:t>
            </w:r>
          </w:p>
          <w:p w14:paraId="7171C8C7" w14:textId="5C17DE86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Games</w:t>
            </w:r>
          </w:p>
        </w:tc>
        <w:tc>
          <w:tcPr>
            <w:tcW w:w="2268" w:type="dxa"/>
          </w:tcPr>
          <w:p w14:paraId="35306BE3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4372D4E9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</w:t>
            </w:r>
            <w:r w:rsidR="001C0962" w:rsidRPr="004E690A">
              <w:rPr>
                <w:sz w:val="28"/>
                <w:szCs w:val="28"/>
              </w:rPr>
              <w:t>nastics</w:t>
            </w:r>
          </w:p>
          <w:p w14:paraId="790D5C6D" w14:textId="77777777" w:rsidR="00637829" w:rsidRPr="004E690A" w:rsidRDefault="00637829" w:rsidP="0041630A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109FA9D3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5842D09A" w14:textId="4B603AB6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Dance</w:t>
            </w:r>
          </w:p>
          <w:p w14:paraId="1F8D559D" w14:textId="77777777" w:rsidR="001008A9" w:rsidRPr="004E690A" w:rsidRDefault="001008A9" w:rsidP="004E690A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0C1A1C30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60B82119" w14:textId="11BE8AB4" w:rsidR="001008A9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</w:t>
            </w:r>
          </w:p>
          <w:p w14:paraId="66D5EEFB" w14:textId="77777777" w:rsidR="00637829" w:rsidRPr="004E690A" w:rsidRDefault="00637829" w:rsidP="004E690A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383E0BF8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3F5DFB71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OAA</w:t>
            </w:r>
          </w:p>
          <w:p w14:paraId="1383E96F" w14:textId="5AE83360" w:rsidR="001008A9" w:rsidRPr="004E690A" w:rsidRDefault="001008A9">
            <w:pPr>
              <w:rPr>
                <w:strike/>
                <w:sz w:val="28"/>
                <w:szCs w:val="28"/>
              </w:rPr>
            </w:pPr>
          </w:p>
        </w:tc>
        <w:tc>
          <w:tcPr>
            <w:tcW w:w="2268" w:type="dxa"/>
          </w:tcPr>
          <w:p w14:paraId="469EF076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55CEBBEB" w14:textId="3FE72967" w:rsidR="001008A9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Athletics/Striking &amp; fielding</w:t>
            </w:r>
          </w:p>
        </w:tc>
      </w:tr>
      <w:tr w:rsidR="00C15B42" w14:paraId="00EAD71F" w14:textId="77777777" w:rsidTr="00716DE9">
        <w:tc>
          <w:tcPr>
            <w:tcW w:w="1702" w:type="dxa"/>
          </w:tcPr>
          <w:p w14:paraId="24737224" w14:textId="6C011200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Year 4</w:t>
            </w:r>
          </w:p>
          <w:p w14:paraId="7BEE9FC6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0C7460D3" w14:textId="2A68070C" w:rsidR="00637829" w:rsidRPr="004E690A" w:rsidRDefault="00923F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</w:t>
            </w:r>
          </w:p>
          <w:p w14:paraId="53296BBA" w14:textId="04167D0A" w:rsidR="00182491" w:rsidRPr="004E690A" w:rsidRDefault="00182491" w:rsidP="00182491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 xml:space="preserve">Games </w:t>
            </w:r>
          </w:p>
          <w:p w14:paraId="6120E773" w14:textId="73E2B49E" w:rsidR="00182491" w:rsidRPr="004E690A" w:rsidRDefault="00182491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465C2089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7DAC2510" w14:textId="099DC18A" w:rsidR="00A77982" w:rsidRPr="004E690A" w:rsidRDefault="001008A9" w:rsidP="00267E8F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Dance</w:t>
            </w:r>
          </w:p>
        </w:tc>
        <w:tc>
          <w:tcPr>
            <w:tcW w:w="2268" w:type="dxa"/>
          </w:tcPr>
          <w:p w14:paraId="5016C4E2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55F01958" w14:textId="77777777" w:rsidR="001008A9" w:rsidRPr="004E690A" w:rsidRDefault="001008A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</w:t>
            </w:r>
            <w:r w:rsidR="001C0962" w:rsidRPr="004E690A">
              <w:rPr>
                <w:sz w:val="28"/>
                <w:szCs w:val="28"/>
              </w:rPr>
              <w:t>nastics</w:t>
            </w:r>
          </w:p>
        </w:tc>
        <w:tc>
          <w:tcPr>
            <w:tcW w:w="2410" w:type="dxa"/>
          </w:tcPr>
          <w:p w14:paraId="7709277F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60A3A4E7" w14:textId="63A12AC7" w:rsidR="001C0962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Gymnastics/Games</w:t>
            </w:r>
          </w:p>
        </w:tc>
        <w:tc>
          <w:tcPr>
            <w:tcW w:w="2126" w:type="dxa"/>
          </w:tcPr>
          <w:p w14:paraId="00FA2948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0C8C36E4" w14:textId="5E306402" w:rsidR="001008A9" w:rsidRPr="004E690A" w:rsidRDefault="001008A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Net/Wall Games</w:t>
            </w:r>
            <w:r w:rsidR="00661157" w:rsidRPr="004E690A">
              <w:rPr>
                <w:sz w:val="28"/>
                <w:szCs w:val="28"/>
              </w:rPr>
              <w:t xml:space="preserve"> (tennis focus)</w:t>
            </w:r>
          </w:p>
          <w:p w14:paraId="180E7032" w14:textId="1907E031" w:rsidR="00D3306B" w:rsidRPr="004E690A" w:rsidRDefault="00D3306B">
            <w:pPr>
              <w:rPr>
                <w:strike/>
                <w:sz w:val="28"/>
                <w:szCs w:val="28"/>
              </w:rPr>
            </w:pPr>
          </w:p>
        </w:tc>
        <w:tc>
          <w:tcPr>
            <w:tcW w:w="2268" w:type="dxa"/>
          </w:tcPr>
          <w:p w14:paraId="7CF2FB1D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Swimming</w:t>
            </w:r>
          </w:p>
          <w:p w14:paraId="45B7A9A7" w14:textId="5D3865F9" w:rsidR="001C0962" w:rsidRPr="004E690A" w:rsidRDefault="00EA04F7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Athletics</w:t>
            </w:r>
            <w:r w:rsidR="00267E8F">
              <w:rPr>
                <w:sz w:val="28"/>
                <w:szCs w:val="28"/>
              </w:rPr>
              <w:t xml:space="preserve">/ </w:t>
            </w:r>
            <w:proofErr w:type="spellStart"/>
            <w:r w:rsidR="00267E8F">
              <w:rPr>
                <w:sz w:val="28"/>
                <w:szCs w:val="28"/>
              </w:rPr>
              <w:t>Stiking</w:t>
            </w:r>
            <w:proofErr w:type="spellEnd"/>
            <w:r w:rsidR="00267E8F">
              <w:rPr>
                <w:sz w:val="28"/>
                <w:szCs w:val="28"/>
              </w:rPr>
              <w:t xml:space="preserve"> &amp; Fielding</w:t>
            </w:r>
          </w:p>
          <w:p w14:paraId="61FA7A5E" w14:textId="77777777" w:rsidR="00EA04F7" w:rsidRPr="004E690A" w:rsidRDefault="00EA04F7">
            <w:pPr>
              <w:rPr>
                <w:sz w:val="28"/>
                <w:szCs w:val="28"/>
              </w:rPr>
            </w:pPr>
          </w:p>
          <w:p w14:paraId="31F436E6" w14:textId="77777777" w:rsidR="00637829" w:rsidRPr="004E690A" w:rsidRDefault="00637829">
            <w:pPr>
              <w:rPr>
                <w:sz w:val="28"/>
                <w:szCs w:val="28"/>
              </w:rPr>
            </w:pPr>
          </w:p>
        </w:tc>
      </w:tr>
      <w:tr w:rsidR="00C15B42" w14:paraId="6AEF1454" w14:textId="77777777" w:rsidTr="00716DE9">
        <w:tc>
          <w:tcPr>
            <w:tcW w:w="1702" w:type="dxa"/>
          </w:tcPr>
          <w:p w14:paraId="4C4B7144" w14:textId="61354E59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Year 5</w:t>
            </w:r>
          </w:p>
          <w:p w14:paraId="05450F9B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1BBA9BD1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</w:t>
            </w:r>
            <w:r w:rsidR="001C0962" w:rsidRPr="004E690A">
              <w:rPr>
                <w:sz w:val="28"/>
                <w:szCs w:val="28"/>
              </w:rPr>
              <w:t>nastics</w:t>
            </w:r>
          </w:p>
          <w:p w14:paraId="60F85D17" w14:textId="77777777" w:rsidR="00637829" w:rsidRPr="004E690A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 xml:space="preserve">Invasion </w:t>
            </w:r>
            <w:r w:rsidR="00637829" w:rsidRPr="004E690A">
              <w:rPr>
                <w:sz w:val="28"/>
                <w:szCs w:val="28"/>
              </w:rPr>
              <w:t>Games</w:t>
            </w:r>
          </w:p>
        </w:tc>
        <w:tc>
          <w:tcPr>
            <w:tcW w:w="2268" w:type="dxa"/>
          </w:tcPr>
          <w:p w14:paraId="33183617" w14:textId="77777777" w:rsidR="00637829" w:rsidRPr="004E690A" w:rsidRDefault="0063782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 xml:space="preserve">Dance </w:t>
            </w:r>
          </w:p>
          <w:p w14:paraId="42DFD810" w14:textId="77777777" w:rsidR="00637829" w:rsidRPr="004E690A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Gymnastics</w:t>
            </w:r>
          </w:p>
          <w:p w14:paraId="2070B123" w14:textId="2D57133A" w:rsidR="00637829" w:rsidRPr="004E690A" w:rsidRDefault="00637829">
            <w:pPr>
              <w:rPr>
                <w:strike/>
                <w:sz w:val="28"/>
                <w:szCs w:val="28"/>
              </w:rPr>
            </w:pPr>
          </w:p>
        </w:tc>
        <w:tc>
          <w:tcPr>
            <w:tcW w:w="2268" w:type="dxa"/>
          </w:tcPr>
          <w:p w14:paraId="1E483E98" w14:textId="77777777" w:rsidR="00637829" w:rsidRPr="004E690A" w:rsidRDefault="001008A9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</w:t>
            </w:r>
            <w:r w:rsidR="001C0962" w:rsidRPr="004E690A">
              <w:rPr>
                <w:sz w:val="28"/>
                <w:szCs w:val="28"/>
              </w:rPr>
              <w:t>nastics</w:t>
            </w:r>
          </w:p>
          <w:p w14:paraId="54960D82" w14:textId="50F2F47A" w:rsidR="001008A9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</w:t>
            </w:r>
          </w:p>
          <w:p w14:paraId="1B910839" w14:textId="3273E55F" w:rsidR="001008A9" w:rsidRPr="004E690A" w:rsidRDefault="001008A9" w:rsidP="004E690A">
            <w:pPr>
              <w:rPr>
                <w:strike/>
                <w:sz w:val="28"/>
                <w:szCs w:val="28"/>
              </w:rPr>
            </w:pPr>
          </w:p>
        </w:tc>
        <w:tc>
          <w:tcPr>
            <w:tcW w:w="2410" w:type="dxa"/>
          </w:tcPr>
          <w:p w14:paraId="25F53DF0" w14:textId="15035385" w:rsidR="00637829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Dance</w:t>
            </w:r>
          </w:p>
          <w:p w14:paraId="15C25A1F" w14:textId="0022F26A" w:rsidR="001C0962" w:rsidRPr="004E690A" w:rsidRDefault="005C28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OAA</w:t>
            </w:r>
          </w:p>
        </w:tc>
        <w:tc>
          <w:tcPr>
            <w:tcW w:w="2126" w:type="dxa"/>
          </w:tcPr>
          <w:p w14:paraId="3A60140B" w14:textId="77777777" w:rsidR="001C0962" w:rsidRPr="004E690A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Athletics</w:t>
            </w:r>
          </w:p>
          <w:p w14:paraId="12EDABDC" w14:textId="70E2172E" w:rsidR="001C0962" w:rsidRPr="004E690A" w:rsidRDefault="005C282A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Net/Wall Games (tennis focus)</w:t>
            </w:r>
          </w:p>
        </w:tc>
        <w:tc>
          <w:tcPr>
            <w:tcW w:w="2268" w:type="dxa"/>
          </w:tcPr>
          <w:p w14:paraId="6C5276FF" w14:textId="2696BC54" w:rsidR="00182491" w:rsidRPr="004E690A" w:rsidRDefault="001C0962" w:rsidP="00182491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Striking and Fielding Games</w:t>
            </w:r>
            <w:r w:rsidR="00661157" w:rsidRPr="004E690A">
              <w:rPr>
                <w:sz w:val="28"/>
                <w:szCs w:val="28"/>
              </w:rPr>
              <w:t xml:space="preserve"> </w:t>
            </w:r>
          </w:p>
          <w:p w14:paraId="47CEFDE5" w14:textId="590CB07E" w:rsidR="001C0962" w:rsidRPr="004E690A" w:rsidRDefault="00182491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 xml:space="preserve">Dance </w:t>
            </w:r>
          </w:p>
        </w:tc>
      </w:tr>
      <w:tr w:rsidR="00C15B42" w14:paraId="5B915A55" w14:textId="77777777" w:rsidTr="00716DE9">
        <w:tc>
          <w:tcPr>
            <w:tcW w:w="1702" w:type="dxa"/>
          </w:tcPr>
          <w:p w14:paraId="70EBC80F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  <w:r w:rsidRPr="00637829">
              <w:rPr>
                <w:b/>
                <w:sz w:val="32"/>
                <w:szCs w:val="32"/>
              </w:rPr>
              <w:t>Year 6</w:t>
            </w:r>
          </w:p>
          <w:p w14:paraId="2066D6DF" w14:textId="77777777" w:rsidR="00637829" w:rsidRPr="00637829" w:rsidRDefault="00637829">
            <w:pPr>
              <w:rPr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14:paraId="244DE063" w14:textId="77777777" w:rsidR="00637829" w:rsidRPr="004E690A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Gymnastics</w:t>
            </w:r>
          </w:p>
          <w:p w14:paraId="5AA5F25B" w14:textId="77777777" w:rsidR="001C0962" w:rsidRPr="004E690A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Invasion Games</w:t>
            </w:r>
          </w:p>
          <w:p w14:paraId="227B7C96" w14:textId="3A87411B" w:rsidR="001C0962" w:rsidRPr="004E690A" w:rsidRDefault="001C0962">
            <w:pPr>
              <w:rPr>
                <w:strike/>
                <w:sz w:val="28"/>
                <w:szCs w:val="28"/>
              </w:rPr>
            </w:pPr>
          </w:p>
        </w:tc>
        <w:tc>
          <w:tcPr>
            <w:tcW w:w="2268" w:type="dxa"/>
          </w:tcPr>
          <w:p w14:paraId="40620E23" w14:textId="45AC0904" w:rsidR="00A90AC2" w:rsidRPr="004E690A" w:rsidRDefault="00A90AC2" w:rsidP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</w:t>
            </w:r>
            <w:r w:rsidR="00D60173" w:rsidRPr="004E690A">
              <w:rPr>
                <w:sz w:val="28"/>
                <w:szCs w:val="28"/>
              </w:rPr>
              <w:t>nastics</w:t>
            </w:r>
          </w:p>
          <w:p w14:paraId="017256EC" w14:textId="77777777" w:rsidR="00637829" w:rsidRPr="004E690A" w:rsidRDefault="001C0962" w:rsidP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Dance</w:t>
            </w:r>
          </w:p>
          <w:p w14:paraId="23BB28A3" w14:textId="18E23E93" w:rsidR="00E00CF0" w:rsidRPr="004E690A" w:rsidRDefault="00E00CF0" w:rsidP="001C0962">
            <w:pPr>
              <w:rPr>
                <w:strike/>
                <w:sz w:val="28"/>
                <w:szCs w:val="28"/>
              </w:rPr>
            </w:pPr>
          </w:p>
        </w:tc>
        <w:tc>
          <w:tcPr>
            <w:tcW w:w="2268" w:type="dxa"/>
          </w:tcPr>
          <w:p w14:paraId="0EEF482E" w14:textId="3481868F" w:rsidR="001C0962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</w:t>
            </w:r>
          </w:p>
          <w:p w14:paraId="7511745D" w14:textId="1399D659" w:rsidR="00637829" w:rsidRPr="004E690A" w:rsidRDefault="001C0962" w:rsidP="00267E8F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Dance</w:t>
            </w:r>
          </w:p>
        </w:tc>
        <w:tc>
          <w:tcPr>
            <w:tcW w:w="2410" w:type="dxa"/>
          </w:tcPr>
          <w:p w14:paraId="71DDC072" w14:textId="77777777" w:rsidR="001C0962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Gymnastics</w:t>
            </w:r>
          </w:p>
          <w:p w14:paraId="48EF4CE0" w14:textId="77777777" w:rsidR="00267E8F" w:rsidRDefault="00267E8F">
            <w:pPr>
              <w:rPr>
                <w:sz w:val="28"/>
                <w:szCs w:val="28"/>
              </w:rPr>
            </w:pPr>
          </w:p>
          <w:p w14:paraId="2B974DD3" w14:textId="1B7B8ECF" w:rsidR="00267E8F" w:rsidRPr="004E690A" w:rsidRDefault="00267E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</w:t>
            </w:r>
          </w:p>
        </w:tc>
        <w:tc>
          <w:tcPr>
            <w:tcW w:w="2126" w:type="dxa"/>
          </w:tcPr>
          <w:p w14:paraId="02BB3D31" w14:textId="6E225FC2" w:rsidR="009221A3" w:rsidRPr="004E690A" w:rsidRDefault="009221A3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Net/</w:t>
            </w:r>
            <w:proofErr w:type="gramStart"/>
            <w:r w:rsidRPr="004E690A">
              <w:rPr>
                <w:sz w:val="28"/>
                <w:szCs w:val="28"/>
              </w:rPr>
              <w:t xml:space="preserve">Wall </w:t>
            </w:r>
            <w:r w:rsidR="00661157" w:rsidRPr="004E690A">
              <w:rPr>
                <w:sz w:val="28"/>
                <w:szCs w:val="28"/>
              </w:rPr>
              <w:t xml:space="preserve"> </w:t>
            </w:r>
            <w:r w:rsidRPr="004E690A">
              <w:rPr>
                <w:sz w:val="28"/>
                <w:szCs w:val="28"/>
              </w:rPr>
              <w:t>Games</w:t>
            </w:r>
            <w:proofErr w:type="gramEnd"/>
            <w:r w:rsidRPr="004E690A">
              <w:rPr>
                <w:sz w:val="28"/>
                <w:szCs w:val="28"/>
              </w:rPr>
              <w:t xml:space="preserve"> </w:t>
            </w:r>
          </w:p>
          <w:p w14:paraId="0703D9A9" w14:textId="77777777" w:rsidR="00143F97" w:rsidRPr="004E690A" w:rsidRDefault="00143F97">
            <w:pPr>
              <w:rPr>
                <w:sz w:val="28"/>
                <w:szCs w:val="28"/>
              </w:rPr>
            </w:pPr>
          </w:p>
          <w:p w14:paraId="70B6AEBE" w14:textId="39C1ECBB" w:rsidR="00F620BF" w:rsidRPr="004E690A" w:rsidRDefault="001C0962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>Dance</w:t>
            </w:r>
          </w:p>
        </w:tc>
        <w:tc>
          <w:tcPr>
            <w:tcW w:w="2268" w:type="dxa"/>
          </w:tcPr>
          <w:p w14:paraId="0506720E" w14:textId="074614C0" w:rsidR="00182491" w:rsidRPr="004E690A" w:rsidRDefault="00182491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 xml:space="preserve">Athletics </w:t>
            </w:r>
          </w:p>
          <w:p w14:paraId="3891CA13" w14:textId="77777777" w:rsidR="00182491" w:rsidRPr="004E690A" w:rsidRDefault="00182491">
            <w:pPr>
              <w:rPr>
                <w:sz w:val="28"/>
                <w:szCs w:val="28"/>
              </w:rPr>
            </w:pPr>
          </w:p>
          <w:p w14:paraId="04A9684E" w14:textId="3C9ED835" w:rsidR="00182491" w:rsidRPr="004E690A" w:rsidRDefault="00182491">
            <w:pPr>
              <w:rPr>
                <w:sz w:val="28"/>
                <w:szCs w:val="28"/>
              </w:rPr>
            </w:pPr>
            <w:r w:rsidRPr="004E690A">
              <w:rPr>
                <w:sz w:val="28"/>
                <w:szCs w:val="28"/>
              </w:rPr>
              <w:t xml:space="preserve">Striking and fielding – cricket </w:t>
            </w:r>
          </w:p>
          <w:p w14:paraId="01AD57F0" w14:textId="77777777" w:rsidR="00182491" w:rsidRPr="004E690A" w:rsidRDefault="00182491">
            <w:pPr>
              <w:rPr>
                <w:sz w:val="28"/>
                <w:szCs w:val="28"/>
              </w:rPr>
            </w:pPr>
          </w:p>
          <w:p w14:paraId="4DD0BA8C" w14:textId="53E13C9A" w:rsidR="00182491" w:rsidRPr="004E690A" w:rsidRDefault="00182491">
            <w:pPr>
              <w:rPr>
                <w:sz w:val="28"/>
                <w:szCs w:val="28"/>
              </w:rPr>
            </w:pPr>
          </w:p>
        </w:tc>
      </w:tr>
    </w:tbl>
    <w:p w14:paraId="72436809" w14:textId="4C0205E8" w:rsidR="00E430FB" w:rsidRDefault="00E430FB" w:rsidP="00E00CF0"/>
    <w:sectPr w:rsidR="00E430FB" w:rsidSect="00C15B42">
      <w:headerReference w:type="default" r:id="rId7"/>
      <w:footerReference w:type="default" r:id="rId8"/>
      <w:pgSz w:w="16820" w:h="11900" w:orient="landscape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351DA" w14:textId="77777777" w:rsidR="00446232" w:rsidRDefault="00446232" w:rsidP="00E71E50">
      <w:r>
        <w:separator/>
      </w:r>
    </w:p>
  </w:endnote>
  <w:endnote w:type="continuationSeparator" w:id="0">
    <w:p w14:paraId="76E39346" w14:textId="77777777" w:rsidR="00446232" w:rsidRDefault="00446232" w:rsidP="00E71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3D905" w14:textId="50DA4926" w:rsidR="008E1899" w:rsidRDefault="008E1899">
    <w:pPr>
      <w:pStyle w:val="Footer"/>
    </w:pPr>
    <w:r>
      <w:t xml:space="preserve">Developed by Hannah </w:t>
    </w:r>
    <w:proofErr w:type="spellStart"/>
    <w:r>
      <w:t>Vecchione</w:t>
    </w:r>
    <w:proofErr w:type="spellEnd"/>
    <w:r>
      <w:t xml:space="preserve"> and Anita Richardson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D84DD" w14:textId="77777777" w:rsidR="00446232" w:rsidRDefault="00446232" w:rsidP="00E71E50">
      <w:r>
        <w:separator/>
      </w:r>
    </w:p>
  </w:footnote>
  <w:footnote w:type="continuationSeparator" w:id="0">
    <w:p w14:paraId="547BE022" w14:textId="77777777" w:rsidR="00446232" w:rsidRDefault="00446232" w:rsidP="00E71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DA03F" w14:textId="25B57F83" w:rsidR="008E1899" w:rsidRDefault="008E1899" w:rsidP="00C15B42">
    <w:pPr>
      <w:pStyle w:val="Header"/>
      <w:rPr>
        <w:rFonts w:ascii="Lucida Grande" w:hAnsi="Lucida Grande" w:cs="Lucida Grande"/>
        <w:color w:val="000000"/>
      </w:rPr>
    </w:pPr>
    <w:r>
      <w:tab/>
      <w:t xml:space="preserve">All rights reserved. No parts of this may be electronically copied or shared, except within the purchasers setting, without the written permission of the authors </w:t>
    </w:r>
    <w:r w:rsidRPr="00FC2388">
      <w:rPr>
        <w:rFonts w:ascii="Lucida Grande" w:hAnsi="Lucida Grande" w:cs="Lucida Grande"/>
        <w:color w:val="000000"/>
      </w:rPr>
      <w:t>©</w:t>
    </w:r>
    <w:r>
      <w:rPr>
        <w:rFonts w:ascii="Lucida Grande" w:hAnsi="Lucida Grande" w:cs="Lucida Grande"/>
        <w:color w:val="000000"/>
      </w:rPr>
      <w:t>2016</w:t>
    </w:r>
  </w:p>
  <w:p w14:paraId="08FB4D92" w14:textId="77777777" w:rsidR="008E1899" w:rsidRPr="00C15B42" w:rsidRDefault="008E1899" w:rsidP="00C15B42">
    <w:pPr>
      <w:pStyle w:val="Header"/>
      <w:rPr>
        <w:rFonts w:ascii="Lucida Grande" w:hAnsi="Lucida Grande" w:cs="Lucida Grand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0FB"/>
    <w:rsid w:val="00033966"/>
    <w:rsid w:val="00067A60"/>
    <w:rsid w:val="001008A9"/>
    <w:rsid w:val="00143F97"/>
    <w:rsid w:val="00182491"/>
    <w:rsid w:val="001C0962"/>
    <w:rsid w:val="00267E8F"/>
    <w:rsid w:val="00393D85"/>
    <w:rsid w:val="003D4C46"/>
    <w:rsid w:val="003F6FA4"/>
    <w:rsid w:val="0041630A"/>
    <w:rsid w:val="00446232"/>
    <w:rsid w:val="00490EE4"/>
    <w:rsid w:val="004C7825"/>
    <w:rsid w:val="004E690A"/>
    <w:rsid w:val="00586E67"/>
    <w:rsid w:val="005C282A"/>
    <w:rsid w:val="00637829"/>
    <w:rsid w:val="00650F94"/>
    <w:rsid w:val="00661157"/>
    <w:rsid w:val="0069318E"/>
    <w:rsid w:val="00716DE9"/>
    <w:rsid w:val="0074559A"/>
    <w:rsid w:val="007E5AE6"/>
    <w:rsid w:val="00821DAC"/>
    <w:rsid w:val="008E1899"/>
    <w:rsid w:val="009221A3"/>
    <w:rsid w:val="00923FC5"/>
    <w:rsid w:val="00993550"/>
    <w:rsid w:val="0099700F"/>
    <w:rsid w:val="009C0F1C"/>
    <w:rsid w:val="00A77982"/>
    <w:rsid w:val="00A90AC2"/>
    <w:rsid w:val="00BC3114"/>
    <w:rsid w:val="00C00A59"/>
    <w:rsid w:val="00C15B42"/>
    <w:rsid w:val="00C62FBF"/>
    <w:rsid w:val="00CB0631"/>
    <w:rsid w:val="00D3306B"/>
    <w:rsid w:val="00D60173"/>
    <w:rsid w:val="00DC054D"/>
    <w:rsid w:val="00E00CF0"/>
    <w:rsid w:val="00E430FB"/>
    <w:rsid w:val="00E71E50"/>
    <w:rsid w:val="00EA04F7"/>
    <w:rsid w:val="00F620BF"/>
    <w:rsid w:val="00F900AF"/>
    <w:rsid w:val="00FA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8EAA4D"/>
  <w14:defaultImageDpi w14:val="300"/>
  <w15:docId w15:val="{7F8AB768-FD66-428B-BEF5-58693427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30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30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0F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71E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E50"/>
  </w:style>
  <w:style w:type="paragraph" w:styleId="Footer">
    <w:name w:val="footer"/>
    <w:basedOn w:val="Normal"/>
    <w:link w:val="FooterChar"/>
    <w:uiPriority w:val="99"/>
    <w:unhideWhenUsed/>
    <w:rsid w:val="00E71E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4D90EDF</Template>
  <TotalTime>1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Vecchione</dc:creator>
  <cp:keywords/>
  <dc:description/>
  <cp:lastModifiedBy>Tony Allen</cp:lastModifiedBy>
  <cp:revision>2</cp:revision>
  <cp:lastPrinted>2019-09-02T08:38:00Z</cp:lastPrinted>
  <dcterms:created xsi:type="dcterms:W3CDTF">2019-09-02T08:39:00Z</dcterms:created>
  <dcterms:modified xsi:type="dcterms:W3CDTF">2019-09-02T08:39:00Z</dcterms:modified>
</cp:coreProperties>
</file>