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A40" w:rsidRPr="00310546" w:rsidRDefault="00B17DBD" w:rsidP="00B17DBD">
      <w:pPr>
        <w:jc w:val="center"/>
        <w:rPr>
          <w:b/>
        </w:rPr>
      </w:pPr>
      <w:r w:rsidRPr="00310546">
        <w:rPr>
          <w:b/>
        </w:rPr>
        <w:t xml:space="preserve">Holy Trinity Primary </w:t>
      </w:r>
    </w:p>
    <w:p w:rsidR="00B17DBD" w:rsidRPr="00310546" w:rsidRDefault="0009463D" w:rsidP="00B17DBD">
      <w:pPr>
        <w:jc w:val="center"/>
        <w:rPr>
          <w:b/>
        </w:rPr>
      </w:pPr>
      <w:r>
        <w:rPr>
          <w:b/>
        </w:rPr>
        <w:t>Eco</w:t>
      </w:r>
      <w:r w:rsidR="00B17DBD" w:rsidRPr="00310546">
        <w:rPr>
          <w:b/>
        </w:rPr>
        <w:t xml:space="preserve"> Action Plan </w:t>
      </w:r>
    </w:p>
    <w:tbl>
      <w:tblPr>
        <w:tblStyle w:val="TableGrid"/>
        <w:tblW w:w="0" w:type="auto"/>
        <w:tblLook w:val="04A0" w:firstRow="1" w:lastRow="0" w:firstColumn="1" w:lastColumn="0" w:noHBand="0" w:noVBand="1"/>
      </w:tblPr>
      <w:tblGrid>
        <w:gridCol w:w="3552"/>
        <w:gridCol w:w="2577"/>
        <w:gridCol w:w="1828"/>
        <w:gridCol w:w="2201"/>
        <w:gridCol w:w="5167"/>
      </w:tblGrid>
      <w:tr w:rsidR="00FC73CD" w:rsidTr="00FC73CD">
        <w:trPr>
          <w:trHeight w:val="1060"/>
        </w:trPr>
        <w:tc>
          <w:tcPr>
            <w:tcW w:w="3552" w:type="dxa"/>
          </w:tcPr>
          <w:p w:rsidR="00FC73CD" w:rsidRDefault="00FC73CD" w:rsidP="00B17DBD">
            <w:pPr>
              <w:jc w:val="center"/>
            </w:pPr>
            <w:r>
              <w:rPr>
                <w:rFonts w:ascii="Calibri"/>
                <w:b/>
                <w:color w:val="3366FF"/>
                <w:spacing w:val="-1"/>
              </w:rPr>
              <w:t>Implementation process</w:t>
            </w:r>
            <w:r>
              <w:rPr>
                <w:rFonts w:ascii="Calibri"/>
                <w:b/>
                <w:color w:val="3366FF"/>
                <w:spacing w:val="-2"/>
              </w:rPr>
              <w:t xml:space="preserve"> </w:t>
            </w:r>
            <w:r>
              <w:rPr>
                <w:rFonts w:ascii="Calibri"/>
                <w:b/>
                <w:color w:val="3366FF"/>
                <w:spacing w:val="-1"/>
              </w:rPr>
              <w:t>(Actions to be taken)</w:t>
            </w:r>
          </w:p>
        </w:tc>
        <w:tc>
          <w:tcPr>
            <w:tcW w:w="2577" w:type="dxa"/>
          </w:tcPr>
          <w:p w:rsidR="00FC73CD" w:rsidRDefault="00FC73CD" w:rsidP="00B17DBD">
            <w:pPr>
              <w:jc w:val="center"/>
            </w:pPr>
            <w:r>
              <w:rPr>
                <w:rFonts w:ascii="Calibri"/>
                <w:b/>
                <w:color w:val="3366FF"/>
                <w:spacing w:val="-1"/>
              </w:rPr>
              <w:t>Personnel</w:t>
            </w:r>
            <w:r>
              <w:rPr>
                <w:rFonts w:ascii="Calibri"/>
                <w:b/>
                <w:color w:val="3366FF"/>
                <w:spacing w:val="22"/>
              </w:rPr>
              <w:t xml:space="preserve"> </w:t>
            </w:r>
            <w:r>
              <w:rPr>
                <w:rFonts w:ascii="Calibri"/>
                <w:b/>
                <w:color w:val="3366FF"/>
                <w:spacing w:val="-1"/>
              </w:rPr>
              <w:t>Responsible</w:t>
            </w:r>
          </w:p>
        </w:tc>
        <w:tc>
          <w:tcPr>
            <w:tcW w:w="1828" w:type="dxa"/>
          </w:tcPr>
          <w:p w:rsidR="00FC73CD" w:rsidRDefault="00FC73CD" w:rsidP="00B17DBD">
            <w:pPr>
              <w:jc w:val="center"/>
            </w:pPr>
            <w:r w:rsidRPr="0007772E">
              <w:rPr>
                <w:rFonts w:ascii="Calibri"/>
                <w:b/>
                <w:color w:val="3366FF"/>
                <w:spacing w:val="-1"/>
                <w:sz w:val="16"/>
                <w:szCs w:val="16"/>
              </w:rPr>
              <w:t>Time</w:t>
            </w:r>
            <w:r w:rsidRPr="0007772E">
              <w:rPr>
                <w:rFonts w:ascii="Calibri"/>
                <w:b/>
                <w:color w:val="3366FF"/>
                <w:sz w:val="16"/>
                <w:szCs w:val="16"/>
              </w:rPr>
              <w:t xml:space="preserve"> </w:t>
            </w:r>
            <w:r w:rsidRPr="0007772E">
              <w:rPr>
                <w:rFonts w:ascii="Calibri"/>
                <w:b/>
                <w:color w:val="3366FF"/>
                <w:spacing w:val="-1"/>
                <w:sz w:val="16"/>
                <w:szCs w:val="16"/>
              </w:rPr>
              <w:t>Scale</w:t>
            </w:r>
            <w:r w:rsidRPr="0007772E">
              <w:rPr>
                <w:rFonts w:ascii="Calibri"/>
                <w:b/>
                <w:color w:val="3366FF"/>
                <w:spacing w:val="24"/>
                <w:sz w:val="16"/>
                <w:szCs w:val="16"/>
              </w:rPr>
              <w:t xml:space="preserve"> (Specific </w:t>
            </w:r>
            <w:r w:rsidRPr="0007772E">
              <w:rPr>
                <w:rFonts w:ascii="Calibri"/>
                <w:b/>
                <w:color w:val="3366FF"/>
                <w:spacing w:val="-1"/>
                <w:sz w:val="16"/>
                <w:szCs w:val="16"/>
              </w:rPr>
              <w:t>Start</w:t>
            </w:r>
            <w:r w:rsidRPr="0007772E">
              <w:rPr>
                <w:rFonts w:ascii="Calibri"/>
                <w:b/>
                <w:color w:val="3366FF"/>
                <w:sz w:val="16"/>
                <w:szCs w:val="16"/>
              </w:rPr>
              <w:t>/e</w:t>
            </w:r>
            <w:r w:rsidRPr="0007772E">
              <w:rPr>
                <w:rFonts w:ascii="Calibri"/>
                <w:b/>
                <w:color w:val="3366FF"/>
                <w:spacing w:val="-1"/>
                <w:sz w:val="16"/>
                <w:szCs w:val="16"/>
              </w:rPr>
              <w:t>nd dates</w:t>
            </w:r>
          </w:p>
        </w:tc>
        <w:tc>
          <w:tcPr>
            <w:tcW w:w="2201" w:type="dxa"/>
          </w:tcPr>
          <w:p w:rsidR="00FC73CD" w:rsidRDefault="00FC73CD" w:rsidP="00B17DBD">
            <w:pPr>
              <w:jc w:val="center"/>
            </w:pPr>
            <w:r>
              <w:rPr>
                <w:rFonts w:ascii="Calibri"/>
                <w:b/>
                <w:color w:val="3366FF"/>
                <w:spacing w:val="-1"/>
              </w:rPr>
              <w:t>Resource implications (including staff development)</w:t>
            </w:r>
          </w:p>
        </w:tc>
        <w:tc>
          <w:tcPr>
            <w:tcW w:w="5167" w:type="dxa"/>
          </w:tcPr>
          <w:p w:rsidR="00FC73CD" w:rsidRDefault="00FC73CD" w:rsidP="00B17DBD">
            <w:pPr>
              <w:jc w:val="center"/>
            </w:pPr>
            <w:r>
              <w:rPr>
                <w:rFonts w:ascii="Calibri"/>
                <w:b/>
                <w:color w:val="3366FF"/>
                <w:spacing w:val="-1"/>
              </w:rPr>
              <w:t>Success Criteria</w:t>
            </w:r>
          </w:p>
        </w:tc>
      </w:tr>
      <w:tr w:rsidR="00FC73CD" w:rsidTr="00FC73CD">
        <w:trPr>
          <w:trHeight w:val="6689"/>
        </w:trPr>
        <w:tc>
          <w:tcPr>
            <w:tcW w:w="3552" w:type="dxa"/>
          </w:tcPr>
          <w:p w:rsidR="00FC73CD" w:rsidRDefault="00FC73CD" w:rsidP="00B17DBD">
            <w:r>
              <w:t>Autumn</w:t>
            </w:r>
          </w:p>
          <w:p w:rsidR="00FC73CD" w:rsidRDefault="00FC73CD" w:rsidP="00B17DBD"/>
          <w:p w:rsidR="00FC73CD" w:rsidRDefault="00FC73CD" w:rsidP="00B17DBD">
            <w:r>
              <w:t xml:space="preserve">Generate ideas from school on how school grounds/ eco/ recycling could be improved around our school. </w:t>
            </w:r>
          </w:p>
          <w:p w:rsidR="00FC73CD" w:rsidRDefault="00FC73CD" w:rsidP="00B17DBD"/>
          <w:p w:rsidR="00FC73CD" w:rsidRDefault="00FC73CD" w:rsidP="00B17DBD"/>
          <w:p w:rsidR="00FC73CD" w:rsidRDefault="00FC73CD" w:rsidP="00B17DBD"/>
          <w:p w:rsidR="00FC73CD" w:rsidRDefault="00FC73CD" w:rsidP="00B17DBD">
            <w:r>
              <w:t>Complete a formal environmental review (silver criteria)</w:t>
            </w:r>
          </w:p>
          <w:p w:rsidR="00FC73CD" w:rsidRDefault="00FC73CD" w:rsidP="00B17DBD"/>
          <w:p w:rsidR="00FC73CD" w:rsidRDefault="00FC73CD" w:rsidP="00B17DBD">
            <w:r>
              <w:t>Urban Crew to create a new Eco poster – post this around school</w:t>
            </w:r>
          </w:p>
          <w:p w:rsidR="00FC73CD" w:rsidRDefault="00FC73CD" w:rsidP="00B17DBD"/>
          <w:p w:rsidR="00FC73CD" w:rsidRDefault="00FC73CD" w:rsidP="00B17DBD"/>
          <w:p w:rsidR="00FC73CD" w:rsidRDefault="00FC73CD" w:rsidP="00B17DBD">
            <w:r>
              <w:t>Find a parent/governor who can be a representative for the Eco Action team (Silver criteria) Discuss with LH and PL</w:t>
            </w:r>
          </w:p>
          <w:p w:rsidR="00FC73CD" w:rsidRDefault="00FC73CD" w:rsidP="00B17DBD"/>
          <w:p w:rsidR="00FC73CD" w:rsidRDefault="00FC73CD" w:rsidP="00B17DBD">
            <w:r>
              <w:t>Urban Crew to make links with the local community and work with Edward Grant Court.</w:t>
            </w:r>
          </w:p>
          <w:p w:rsidR="00FC73CD" w:rsidRDefault="00FC73CD" w:rsidP="00B17DBD"/>
        </w:tc>
        <w:tc>
          <w:tcPr>
            <w:tcW w:w="2577" w:type="dxa"/>
          </w:tcPr>
          <w:p w:rsidR="00FC73CD" w:rsidRDefault="00FC73CD" w:rsidP="00B17DBD">
            <w:pPr>
              <w:jc w:val="center"/>
            </w:pPr>
          </w:p>
          <w:p w:rsidR="00FC73CD" w:rsidRDefault="00FC73CD" w:rsidP="00E456F1"/>
          <w:p w:rsidR="00FC73CD" w:rsidRDefault="00FC73CD" w:rsidP="00E456F1">
            <w:r>
              <w:t>KG but to be carried out by Urban Crew</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KG and Urban Crew</w:t>
            </w:r>
          </w:p>
          <w:p w:rsidR="00FC73CD" w:rsidRDefault="00FC73CD" w:rsidP="00B17DBD"/>
          <w:p w:rsidR="00FC73CD" w:rsidRDefault="00FC73CD" w:rsidP="00B17DBD"/>
          <w:p w:rsidR="00FC73CD" w:rsidRDefault="00FC73CD" w:rsidP="00B17DBD">
            <w:r>
              <w:t>Urban Crew (via KG)</w:t>
            </w:r>
          </w:p>
          <w:p w:rsidR="00FC73CD" w:rsidRDefault="00FC73CD" w:rsidP="00B17DBD"/>
          <w:p w:rsidR="00FC73CD" w:rsidRDefault="00FC73CD" w:rsidP="00B17DBD"/>
          <w:p w:rsidR="00FC73CD" w:rsidRDefault="00FC73CD" w:rsidP="00B17DBD"/>
          <w:p w:rsidR="00FC73CD" w:rsidRDefault="00FC73CD" w:rsidP="00B17DBD">
            <w:r>
              <w:t>KG</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KG</w:t>
            </w:r>
          </w:p>
        </w:tc>
        <w:tc>
          <w:tcPr>
            <w:tcW w:w="1828" w:type="dxa"/>
          </w:tcPr>
          <w:p w:rsidR="00FC73CD" w:rsidRDefault="00FC73CD" w:rsidP="00B17DBD"/>
          <w:p w:rsidR="00FC73CD" w:rsidRDefault="00FC73CD" w:rsidP="00B17DBD"/>
          <w:p w:rsidR="00FC73CD" w:rsidRDefault="00FC73CD" w:rsidP="00B17DBD">
            <w:r>
              <w:t>8.11.13</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22.11.13</w:t>
            </w:r>
          </w:p>
          <w:p w:rsidR="00FC73CD" w:rsidRDefault="00FC73CD" w:rsidP="00B17DBD"/>
          <w:p w:rsidR="00FC73CD" w:rsidRDefault="00FC73CD" w:rsidP="00B17DBD"/>
          <w:p w:rsidR="00FC73CD" w:rsidRDefault="00FC73CD" w:rsidP="00B17DBD">
            <w:r>
              <w:t>20.12.13</w:t>
            </w:r>
          </w:p>
          <w:p w:rsidR="00FC73CD" w:rsidRDefault="00FC73CD" w:rsidP="00B17DBD"/>
          <w:p w:rsidR="00FC73CD" w:rsidRDefault="00FC73CD" w:rsidP="00B17DBD"/>
          <w:p w:rsidR="00FC73CD" w:rsidRDefault="00FC73CD" w:rsidP="00B17DBD"/>
          <w:p w:rsidR="00FC73CD" w:rsidRDefault="00FC73CD" w:rsidP="00B17DBD">
            <w:r>
              <w:t>20.12.13</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TBC</w:t>
            </w:r>
          </w:p>
        </w:tc>
        <w:tc>
          <w:tcPr>
            <w:tcW w:w="2201" w:type="dxa"/>
          </w:tcPr>
          <w:p w:rsidR="00FC73CD" w:rsidRDefault="00FC73CD" w:rsidP="00B17DBD"/>
          <w:p w:rsidR="00FC73CD" w:rsidRDefault="00FC73CD" w:rsidP="00B17DBD"/>
          <w:p w:rsidR="00FC73CD" w:rsidRDefault="00FC73CD" w:rsidP="00B17DBD">
            <w:r>
              <w:t>Time</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Time</w:t>
            </w:r>
          </w:p>
          <w:p w:rsidR="00FC73CD" w:rsidRDefault="00FC73CD" w:rsidP="00B17DBD"/>
          <w:p w:rsidR="00FC73CD" w:rsidRDefault="00FC73CD" w:rsidP="00B17DBD"/>
          <w:p w:rsidR="00FC73CD" w:rsidRDefault="00FC73CD" w:rsidP="00B17DBD">
            <w:r>
              <w:t>Time (including contact time with children in Urban Crew)</w:t>
            </w:r>
          </w:p>
          <w:p w:rsidR="00FC73CD" w:rsidRDefault="00FC73CD" w:rsidP="00B17DBD"/>
          <w:p w:rsidR="00FC73CD" w:rsidRDefault="00FC73CD" w:rsidP="00B17DBD">
            <w:r>
              <w:t>Time</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Time</w:t>
            </w:r>
          </w:p>
        </w:tc>
        <w:tc>
          <w:tcPr>
            <w:tcW w:w="5167" w:type="dxa"/>
          </w:tcPr>
          <w:p w:rsidR="00FC73CD" w:rsidRDefault="00FC73CD" w:rsidP="00B17DBD"/>
          <w:p w:rsidR="00FC73CD" w:rsidRDefault="00FC73CD" w:rsidP="00B17DBD"/>
          <w:p w:rsidR="00FC73CD" w:rsidRDefault="00FC73CD" w:rsidP="00B17DBD">
            <w:r>
              <w:t>A mind map will be created from all the ideas from school council and given to urban crew. An action plan to be then organised for these to be implemented. (silver criteria)</w:t>
            </w:r>
          </w:p>
          <w:p w:rsidR="00FC73CD" w:rsidRDefault="00FC73CD" w:rsidP="00B17DBD"/>
          <w:p w:rsidR="00FC73CD" w:rsidRDefault="00FC73CD" w:rsidP="00B17DBD"/>
          <w:p w:rsidR="00FC73CD" w:rsidRDefault="00FC73CD" w:rsidP="00B17DBD">
            <w:r>
              <w:t xml:space="preserve">A formal review will be created </w:t>
            </w:r>
          </w:p>
          <w:p w:rsidR="00FC73CD" w:rsidRDefault="00FC73CD" w:rsidP="00B17DBD"/>
          <w:p w:rsidR="00FC73CD" w:rsidRDefault="00FC73CD" w:rsidP="00B17DBD"/>
          <w:p w:rsidR="00FC73CD" w:rsidRDefault="00FC73CD" w:rsidP="00B17DBD">
            <w:r>
              <w:t>A new eco poster is to be created and then posted around school.</w:t>
            </w:r>
          </w:p>
          <w:p w:rsidR="00FC73CD" w:rsidRDefault="00FC73CD" w:rsidP="00B17DBD"/>
          <w:p w:rsidR="00FC73CD" w:rsidRDefault="00FC73CD" w:rsidP="00B17DBD"/>
          <w:p w:rsidR="00FC73CD" w:rsidRDefault="00FC73CD" w:rsidP="00B17DBD"/>
          <w:p w:rsidR="00FC73CD" w:rsidRDefault="00FC73CD" w:rsidP="00B17DBD">
            <w:r>
              <w:t>A parent/ governor will be appointed as part of the Eco Action team to work along the subject leader KG and the Urban Crew. They must be willing to attend meetings.</w:t>
            </w:r>
          </w:p>
          <w:p w:rsidR="00FC73CD" w:rsidRDefault="00FC73CD" w:rsidP="00B17DBD"/>
          <w:p w:rsidR="00FC73CD" w:rsidRDefault="00FC73CD" w:rsidP="00B17DBD"/>
          <w:p w:rsidR="00FC73CD" w:rsidRDefault="00FC73CD" w:rsidP="00B17DBD">
            <w:r>
              <w:t xml:space="preserve">Urban Crew to create a visit including a litter pick to the local OAP home. (community links) </w:t>
            </w:r>
          </w:p>
        </w:tc>
      </w:tr>
      <w:tr w:rsidR="00FC73CD" w:rsidTr="00FC73CD">
        <w:trPr>
          <w:trHeight w:val="1597"/>
        </w:trPr>
        <w:tc>
          <w:tcPr>
            <w:tcW w:w="3552" w:type="dxa"/>
          </w:tcPr>
          <w:p w:rsidR="00FC73CD" w:rsidRDefault="00FC73CD" w:rsidP="00B17DBD">
            <w:r>
              <w:t>Spring</w:t>
            </w:r>
          </w:p>
          <w:p w:rsidR="00FC73CD" w:rsidRDefault="00FC73CD" w:rsidP="00B17DBD"/>
          <w:p w:rsidR="00FC73CD" w:rsidRDefault="00FC73CD" w:rsidP="00B17DBD">
            <w:r>
              <w:t xml:space="preserve">Get PL to set up a designated Urban Crew page on the school website. To be updated with the Urban Crew actions and events. </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Plan a wildlife area to be placed in the school grounds. (large scale project)</w:t>
            </w:r>
          </w:p>
          <w:p w:rsidR="00FC73CD" w:rsidRDefault="00FC73CD" w:rsidP="00B17DBD"/>
          <w:p w:rsidR="00FC73CD" w:rsidRDefault="00FC73CD" w:rsidP="00B17DBD"/>
          <w:p w:rsidR="00FC73CD" w:rsidRDefault="00FC73CD" w:rsidP="00B17DBD">
            <w:r>
              <w:t xml:space="preserve">Carry out vegetable competition for Urban Crew - </w:t>
            </w:r>
          </w:p>
        </w:tc>
        <w:tc>
          <w:tcPr>
            <w:tcW w:w="2577" w:type="dxa"/>
          </w:tcPr>
          <w:p w:rsidR="00FC73CD" w:rsidRDefault="00FC73CD" w:rsidP="00B17DBD"/>
          <w:p w:rsidR="00FC73CD" w:rsidRDefault="00FC73CD" w:rsidP="00B17DBD"/>
          <w:p w:rsidR="00FC73CD" w:rsidRDefault="00FC73CD" w:rsidP="00B17DBD"/>
          <w:p w:rsidR="00FC73CD" w:rsidRDefault="00FC73CD" w:rsidP="00B17DBD">
            <w:r>
              <w:t>KG PL</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 xml:space="preserve">KG- LH- Pip </w:t>
            </w:r>
          </w:p>
          <w:p w:rsidR="00FC73CD" w:rsidRDefault="00FC73CD" w:rsidP="00B17DBD"/>
          <w:p w:rsidR="00FC73CD" w:rsidRDefault="00FC73CD" w:rsidP="00B17DBD"/>
          <w:p w:rsidR="00FC73CD" w:rsidRDefault="00FC73CD" w:rsidP="00B17DBD"/>
          <w:p w:rsidR="00FC73CD" w:rsidRDefault="00FC73CD" w:rsidP="00B17DBD">
            <w:r>
              <w:t>KG</w:t>
            </w:r>
          </w:p>
        </w:tc>
        <w:tc>
          <w:tcPr>
            <w:tcW w:w="1828" w:type="dxa"/>
          </w:tcPr>
          <w:p w:rsidR="00FC73CD" w:rsidRDefault="00FC73CD" w:rsidP="00B17DBD"/>
          <w:p w:rsidR="00FC73CD" w:rsidRDefault="00FC73CD" w:rsidP="00B17DBD"/>
          <w:p w:rsidR="00FC73CD" w:rsidRDefault="00FC73CD" w:rsidP="00B17DBD"/>
          <w:p w:rsidR="00FC73CD" w:rsidRDefault="00FC73CD" w:rsidP="00B17DBD">
            <w:r>
              <w:t>10.1.13</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4.4.13</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TBC</w:t>
            </w:r>
          </w:p>
        </w:tc>
        <w:tc>
          <w:tcPr>
            <w:tcW w:w="2201" w:type="dxa"/>
          </w:tcPr>
          <w:p w:rsidR="00FC73CD" w:rsidRDefault="00FC73CD" w:rsidP="00B17DBD"/>
          <w:p w:rsidR="00FC73CD" w:rsidRDefault="00FC73CD" w:rsidP="00B17DBD"/>
          <w:p w:rsidR="00FC73CD" w:rsidRDefault="00FC73CD" w:rsidP="00B17DBD"/>
          <w:p w:rsidR="00FC73CD" w:rsidRDefault="00FC73CD" w:rsidP="00B17DBD">
            <w:r>
              <w:t>Time</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Time - Money for plants- support for planting</w:t>
            </w:r>
          </w:p>
          <w:p w:rsidR="00FC73CD" w:rsidRDefault="00FC73CD" w:rsidP="00B17DBD"/>
          <w:p w:rsidR="00FC73CD" w:rsidRDefault="00FC73CD" w:rsidP="00B17DBD"/>
          <w:p w:rsidR="00FC73CD" w:rsidRDefault="00FC73CD" w:rsidP="00B17DBD">
            <w:r>
              <w:t>Time</w:t>
            </w:r>
          </w:p>
        </w:tc>
        <w:tc>
          <w:tcPr>
            <w:tcW w:w="5167" w:type="dxa"/>
          </w:tcPr>
          <w:p w:rsidR="00FC73CD" w:rsidRDefault="00FC73CD" w:rsidP="00B17DBD"/>
          <w:p w:rsidR="00FC73CD" w:rsidRDefault="00FC73CD" w:rsidP="00B17DBD"/>
          <w:p w:rsidR="00FC73CD" w:rsidRDefault="00FC73CD" w:rsidP="00B17DBD">
            <w:r>
              <w:t xml:space="preserve">Urban Crew/ Eco will have a designated page where all the information can be placed following all the targets towards one large scale and two smaller projects. </w:t>
            </w:r>
          </w:p>
          <w:p w:rsidR="00FC73CD" w:rsidRDefault="00FC73CD" w:rsidP="00B17DBD"/>
          <w:p w:rsidR="00FC73CD" w:rsidRDefault="00FC73CD" w:rsidP="00B17DBD"/>
          <w:p w:rsidR="00FC73CD" w:rsidRDefault="00FC73CD" w:rsidP="00B17DBD"/>
          <w:p w:rsidR="00FC73CD" w:rsidRDefault="00FC73CD" w:rsidP="00B17DBD"/>
          <w:p w:rsidR="00FC73CD" w:rsidRDefault="00FC73CD" w:rsidP="00B17DBD"/>
          <w:p w:rsidR="00FC73CD" w:rsidRDefault="00FC73CD" w:rsidP="00B17DBD">
            <w:r>
              <w:t>A wildlife area will be planned – discussions will be held over what resources we will need, where it will be placed and how we will plant them.</w:t>
            </w:r>
          </w:p>
          <w:p w:rsidR="00FC73CD" w:rsidRDefault="00FC73CD" w:rsidP="00B17DBD"/>
          <w:p w:rsidR="00FC73CD" w:rsidRDefault="00FC73CD" w:rsidP="00B17DBD">
            <w:r>
              <w:t xml:space="preserve">Vegetables will be grown for vegetable competition. </w:t>
            </w:r>
          </w:p>
        </w:tc>
      </w:tr>
      <w:tr w:rsidR="00FC73CD" w:rsidTr="00FC73CD">
        <w:trPr>
          <w:trHeight w:val="5868"/>
        </w:trPr>
        <w:tc>
          <w:tcPr>
            <w:tcW w:w="3552" w:type="dxa"/>
          </w:tcPr>
          <w:p w:rsidR="00FC73CD" w:rsidRDefault="00FC73CD" w:rsidP="00634A40"/>
          <w:p w:rsidR="00FC73CD" w:rsidRDefault="00FC73CD" w:rsidP="00634A40">
            <w:r>
              <w:t>Summer</w:t>
            </w:r>
          </w:p>
          <w:p w:rsidR="00FC73CD" w:rsidRDefault="00FC73CD" w:rsidP="00634A40"/>
          <w:p w:rsidR="00FC73CD" w:rsidRDefault="00FC73CD" w:rsidP="00634A40">
            <w:r>
              <w:t>Urban Crew carry out a follow up visit to local OAP home- carry out a litter pick/ flower planting.</w:t>
            </w:r>
          </w:p>
          <w:p w:rsidR="00FC73CD" w:rsidRDefault="00FC73CD" w:rsidP="00634A40"/>
          <w:p w:rsidR="00FC73CD" w:rsidRDefault="00FC73CD" w:rsidP="00634A40">
            <w:r>
              <w:t>Organise the resources for the wildlife area. (see free tree websites – contact eco contacts for support – also possibly MCA for guidance)</w:t>
            </w:r>
          </w:p>
          <w:p w:rsidR="00FC73CD" w:rsidRDefault="00FC73CD" w:rsidP="00634A40"/>
          <w:p w:rsidR="00FC73CD" w:rsidRDefault="00FC73CD" w:rsidP="00634A40">
            <w:r>
              <w:t>If successful in getting resources for the wildlife area organise a planting session where we can invite parents and local residents in to help the children plant the new wildlife area.</w:t>
            </w:r>
          </w:p>
          <w:p w:rsidR="00FC73CD" w:rsidRDefault="00FC73CD" w:rsidP="00634A40"/>
        </w:tc>
        <w:tc>
          <w:tcPr>
            <w:tcW w:w="2577" w:type="dxa"/>
          </w:tcPr>
          <w:p w:rsidR="00FC73CD" w:rsidRDefault="00FC73CD" w:rsidP="00634A40"/>
          <w:p w:rsidR="00FC73CD" w:rsidRDefault="00FC73CD" w:rsidP="00634A40"/>
          <w:p w:rsidR="00FC73CD" w:rsidRDefault="00FC73CD" w:rsidP="00634A40"/>
          <w:p w:rsidR="00FC73CD" w:rsidRDefault="00FC73CD" w:rsidP="00E456F1">
            <w:r>
              <w:t>KG</w:t>
            </w:r>
          </w:p>
          <w:p w:rsidR="00FC73CD" w:rsidRDefault="00FC73CD" w:rsidP="00634A40"/>
          <w:p w:rsidR="00FC73CD" w:rsidRDefault="00FC73CD" w:rsidP="00634A40"/>
          <w:p w:rsidR="00FC73CD" w:rsidRDefault="00FC73CD" w:rsidP="00634A40"/>
          <w:p w:rsidR="00FC73CD" w:rsidRDefault="00FC73CD" w:rsidP="00634A40"/>
          <w:p w:rsidR="00FC73CD" w:rsidRDefault="00FC73CD" w:rsidP="00634A40">
            <w:r>
              <w:t>KG- LH- Pip- Parent support</w:t>
            </w:r>
          </w:p>
          <w:p w:rsidR="00FC73CD" w:rsidRDefault="00FC73CD" w:rsidP="00634A40"/>
          <w:p w:rsidR="00FC73CD" w:rsidRDefault="00FC73CD" w:rsidP="00634A40"/>
          <w:p w:rsidR="00FC73CD" w:rsidRDefault="00FC73CD" w:rsidP="00634A40"/>
          <w:p w:rsidR="00FC73CD" w:rsidRDefault="00FC73CD" w:rsidP="00634A40"/>
          <w:p w:rsidR="00FC73CD" w:rsidRDefault="00FC73CD" w:rsidP="00634A40">
            <w:r>
              <w:t>KG- LH- Pip- Parent support</w:t>
            </w:r>
          </w:p>
        </w:tc>
        <w:tc>
          <w:tcPr>
            <w:tcW w:w="1828" w:type="dxa"/>
          </w:tcPr>
          <w:p w:rsidR="00FC73CD" w:rsidRDefault="00FC73CD" w:rsidP="00634A40"/>
          <w:p w:rsidR="00FC73CD" w:rsidRDefault="00FC73CD" w:rsidP="00634A40"/>
          <w:p w:rsidR="00FC73CD" w:rsidRDefault="00FC73CD" w:rsidP="00634A40"/>
          <w:p w:rsidR="00FC73CD" w:rsidRDefault="00FC73CD" w:rsidP="00634A40">
            <w:r>
              <w:t>TBC</w:t>
            </w:r>
          </w:p>
          <w:p w:rsidR="00FC73CD" w:rsidRDefault="00FC73CD" w:rsidP="00634A40"/>
          <w:p w:rsidR="00FC73CD" w:rsidRDefault="00FC73CD" w:rsidP="00634A40"/>
          <w:p w:rsidR="00FC73CD" w:rsidRDefault="00FC73CD" w:rsidP="00634A40"/>
          <w:p w:rsidR="00FC73CD" w:rsidRDefault="00FC73CD" w:rsidP="00634A40"/>
          <w:p w:rsidR="00FC73CD" w:rsidRDefault="00FC73CD" w:rsidP="00634A40">
            <w:r>
              <w:t>22.5.13</w:t>
            </w:r>
          </w:p>
          <w:p w:rsidR="00FC73CD" w:rsidRDefault="00FC73CD" w:rsidP="00634A40"/>
          <w:p w:rsidR="00FC73CD" w:rsidRDefault="00FC73CD" w:rsidP="00634A40"/>
          <w:p w:rsidR="00FC73CD" w:rsidRDefault="00FC73CD" w:rsidP="00634A40"/>
          <w:p w:rsidR="00FC73CD" w:rsidRDefault="00FC73CD" w:rsidP="00634A40"/>
          <w:p w:rsidR="00FC73CD" w:rsidRDefault="00FC73CD" w:rsidP="00634A40"/>
          <w:p w:rsidR="00FC73CD" w:rsidRDefault="00FC73CD" w:rsidP="00634A40">
            <w:r>
              <w:t>TBC</w:t>
            </w:r>
          </w:p>
          <w:p w:rsidR="00FC73CD" w:rsidRDefault="00FC73CD" w:rsidP="00634A40"/>
          <w:p w:rsidR="00FC73CD" w:rsidRDefault="00FC73CD" w:rsidP="00634A40"/>
        </w:tc>
        <w:tc>
          <w:tcPr>
            <w:tcW w:w="2201" w:type="dxa"/>
          </w:tcPr>
          <w:p w:rsidR="00FC73CD" w:rsidRDefault="00FC73CD" w:rsidP="00634A40"/>
          <w:p w:rsidR="00FC73CD" w:rsidRDefault="00FC73CD" w:rsidP="00634A40"/>
          <w:p w:rsidR="00FC73CD" w:rsidRDefault="00FC73CD" w:rsidP="00634A40"/>
          <w:p w:rsidR="00FC73CD" w:rsidRDefault="00FC73CD" w:rsidP="00634A40">
            <w:r>
              <w:t>Time</w:t>
            </w:r>
          </w:p>
          <w:p w:rsidR="00FC73CD" w:rsidRDefault="00FC73CD" w:rsidP="00634A40"/>
          <w:p w:rsidR="00FC73CD" w:rsidRDefault="00FC73CD" w:rsidP="00634A40"/>
          <w:p w:rsidR="00FC73CD" w:rsidRDefault="00FC73CD" w:rsidP="00634A40"/>
          <w:p w:rsidR="00FC73CD" w:rsidRDefault="00FC73CD" w:rsidP="00634A40"/>
          <w:p w:rsidR="00FC73CD" w:rsidRDefault="00FC73CD" w:rsidP="00634A40">
            <w:r>
              <w:t>Time, Plants, Planting costs</w:t>
            </w:r>
          </w:p>
          <w:p w:rsidR="00FC73CD" w:rsidRDefault="00FC73CD" w:rsidP="00634A40"/>
          <w:p w:rsidR="00FC73CD" w:rsidRDefault="00FC73CD" w:rsidP="00634A40"/>
          <w:p w:rsidR="00FC73CD" w:rsidRDefault="00FC73CD" w:rsidP="00634A40"/>
          <w:p w:rsidR="00FC73CD" w:rsidRDefault="00FC73CD" w:rsidP="00634A40"/>
          <w:p w:rsidR="00FC73CD" w:rsidRDefault="00FC73CD" w:rsidP="00634A40">
            <w:r>
              <w:t>Time, Plants, Planting costs</w:t>
            </w:r>
          </w:p>
        </w:tc>
        <w:tc>
          <w:tcPr>
            <w:tcW w:w="5167" w:type="dxa"/>
          </w:tcPr>
          <w:p w:rsidR="00FC73CD" w:rsidRDefault="00FC73CD" w:rsidP="00634A40"/>
          <w:p w:rsidR="00FC73CD" w:rsidRDefault="00FC73CD" w:rsidP="00634A40"/>
          <w:p w:rsidR="00FC73CD" w:rsidRDefault="00FC73CD" w:rsidP="00634A40"/>
          <w:p w:rsidR="00FC73CD" w:rsidRDefault="00FC73CD" w:rsidP="00634A40">
            <w:r>
              <w:t>Urban crew develop community cohesion by carrying out a litter pick and flower planting session at local OAP home – Edward Grant Court.</w:t>
            </w:r>
          </w:p>
          <w:p w:rsidR="00FC73CD" w:rsidRDefault="00FC73CD" w:rsidP="00634A40"/>
          <w:p w:rsidR="00FC73CD" w:rsidRDefault="00FC73CD" w:rsidP="00634A40">
            <w:r>
              <w:t>Organise the resources to be collected for the wildlife area. Order these and talk with Pip in organising a summer gardening session to plant all the trees/bushes/plants etc.</w:t>
            </w:r>
          </w:p>
          <w:p w:rsidR="00FC73CD" w:rsidRDefault="00FC73CD" w:rsidP="00634A40"/>
          <w:p w:rsidR="00FC73CD" w:rsidRDefault="00FC73CD" w:rsidP="00634A40"/>
          <w:p w:rsidR="00FC73CD" w:rsidRDefault="00FC73CD" w:rsidP="00634A40">
            <w:r>
              <w:t>If possible trees/plants/bushes arrived in time a planting session with all parents and local residents to be organised to plant the new wildlife area.</w:t>
            </w:r>
          </w:p>
          <w:p w:rsidR="00FC73CD" w:rsidRDefault="00FC73CD" w:rsidP="00634A40">
            <w:r>
              <w:t xml:space="preserve"> </w:t>
            </w:r>
          </w:p>
        </w:tc>
      </w:tr>
    </w:tbl>
    <w:p w:rsidR="00B17DBD" w:rsidRDefault="00B17DBD" w:rsidP="00B17DBD">
      <w:pPr>
        <w:jc w:val="center"/>
      </w:pPr>
    </w:p>
    <w:p w:rsidR="00B17DBD" w:rsidRDefault="00B17DBD" w:rsidP="00B17DBD">
      <w:pPr>
        <w:tabs>
          <w:tab w:val="left" w:pos="14062"/>
        </w:tabs>
      </w:pPr>
      <w:r>
        <w:tab/>
      </w:r>
    </w:p>
    <w:p w:rsidR="0009463D" w:rsidRDefault="0009463D" w:rsidP="0009463D">
      <w:pPr>
        <w:tabs>
          <w:tab w:val="left" w:pos="14062"/>
        </w:tabs>
      </w:pPr>
      <w:bookmarkStart w:id="0" w:name="_GoBack"/>
      <w:bookmarkEnd w:id="0"/>
    </w:p>
    <w:sectPr w:rsidR="0009463D" w:rsidSect="00B17D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E353EF"/>
    <w:multiLevelType w:val="hybridMultilevel"/>
    <w:tmpl w:val="A12C933A"/>
    <w:lvl w:ilvl="0" w:tplc="72024B50">
      <w:start w:val="1"/>
      <w:numFmt w:val="bullet"/>
      <w:lvlText w:val=""/>
      <w:lvlJc w:val="left"/>
      <w:pPr>
        <w:ind w:left="822" w:hanging="360"/>
      </w:pPr>
      <w:rPr>
        <w:rFonts w:ascii="Symbol" w:eastAsia="Symbol" w:hAnsi="Symbol" w:hint="default"/>
        <w:color w:val="3366FF"/>
        <w:sz w:val="22"/>
        <w:szCs w:val="22"/>
      </w:rPr>
    </w:lvl>
    <w:lvl w:ilvl="1" w:tplc="A9B2853C">
      <w:start w:val="1"/>
      <w:numFmt w:val="bullet"/>
      <w:lvlText w:val="•"/>
      <w:lvlJc w:val="left"/>
      <w:pPr>
        <w:ind w:left="979" w:hanging="360"/>
      </w:pPr>
      <w:rPr>
        <w:rFonts w:hint="default"/>
      </w:rPr>
    </w:lvl>
    <w:lvl w:ilvl="2" w:tplc="B3565EA4">
      <w:start w:val="1"/>
      <w:numFmt w:val="bullet"/>
      <w:lvlText w:val="•"/>
      <w:lvlJc w:val="left"/>
      <w:pPr>
        <w:ind w:left="1136" w:hanging="360"/>
      </w:pPr>
      <w:rPr>
        <w:rFonts w:hint="default"/>
      </w:rPr>
    </w:lvl>
    <w:lvl w:ilvl="3" w:tplc="0E009672">
      <w:start w:val="1"/>
      <w:numFmt w:val="bullet"/>
      <w:lvlText w:val="•"/>
      <w:lvlJc w:val="left"/>
      <w:pPr>
        <w:ind w:left="1293" w:hanging="360"/>
      </w:pPr>
      <w:rPr>
        <w:rFonts w:hint="default"/>
      </w:rPr>
    </w:lvl>
    <w:lvl w:ilvl="4" w:tplc="F7BCAD5C">
      <w:start w:val="1"/>
      <w:numFmt w:val="bullet"/>
      <w:lvlText w:val="•"/>
      <w:lvlJc w:val="left"/>
      <w:pPr>
        <w:ind w:left="1450" w:hanging="360"/>
      </w:pPr>
      <w:rPr>
        <w:rFonts w:hint="default"/>
      </w:rPr>
    </w:lvl>
    <w:lvl w:ilvl="5" w:tplc="42DA22A8">
      <w:start w:val="1"/>
      <w:numFmt w:val="bullet"/>
      <w:lvlText w:val="•"/>
      <w:lvlJc w:val="left"/>
      <w:pPr>
        <w:ind w:left="1607" w:hanging="360"/>
      </w:pPr>
      <w:rPr>
        <w:rFonts w:hint="default"/>
      </w:rPr>
    </w:lvl>
    <w:lvl w:ilvl="6" w:tplc="06E248EC">
      <w:start w:val="1"/>
      <w:numFmt w:val="bullet"/>
      <w:lvlText w:val="•"/>
      <w:lvlJc w:val="left"/>
      <w:pPr>
        <w:ind w:left="1765" w:hanging="360"/>
      </w:pPr>
      <w:rPr>
        <w:rFonts w:hint="default"/>
      </w:rPr>
    </w:lvl>
    <w:lvl w:ilvl="7" w:tplc="E73ED76E">
      <w:start w:val="1"/>
      <w:numFmt w:val="bullet"/>
      <w:lvlText w:val="•"/>
      <w:lvlJc w:val="left"/>
      <w:pPr>
        <w:ind w:left="1922" w:hanging="360"/>
      </w:pPr>
      <w:rPr>
        <w:rFonts w:hint="default"/>
      </w:rPr>
    </w:lvl>
    <w:lvl w:ilvl="8" w:tplc="57BE65A6">
      <w:start w:val="1"/>
      <w:numFmt w:val="bullet"/>
      <w:lvlText w:val="•"/>
      <w:lvlJc w:val="left"/>
      <w:pPr>
        <w:ind w:left="2079" w:hanging="360"/>
      </w:pPr>
      <w:rPr>
        <w:rFonts w:hint="default"/>
      </w:rPr>
    </w:lvl>
  </w:abstractNum>
  <w:abstractNum w:abstractNumId="1">
    <w:nsid w:val="3B753DAC"/>
    <w:multiLevelType w:val="hybridMultilevel"/>
    <w:tmpl w:val="E1C4D62E"/>
    <w:lvl w:ilvl="0" w:tplc="6816750C">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DBD"/>
    <w:rsid w:val="0009463D"/>
    <w:rsid w:val="00285C09"/>
    <w:rsid w:val="002934C7"/>
    <w:rsid w:val="00310546"/>
    <w:rsid w:val="003D36FD"/>
    <w:rsid w:val="00454E39"/>
    <w:rsid w:val="004F1140"/>
    <w:rsid w:val="00590A12"/>
    <w:rsid w:val="00634A40"/>
    <w:rsid w:val="00971735"/>
    <w:rsid w:val="00B17DBD"/>
    <w:rsid w:val="00BE02BD"/>
    <w:rsid w:val="00C44CD4"/>
    <w:rsid w:val="00C455CB"/>
    <w:rsid w:val="00CB406A"/>
    <w:rsid w:val="00CF44F8"/>
    <w:rsid w:val="00DF4496"/>
    <w:rsid w:val="00E456F1"/>
    <w:rsid w:val="00FC7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DB2CC4-EA06-4A7E-B339-56FFDDD7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7D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17DBD"/>
    <w:pPr>
      <w:widowControl w:val="0"/>
      <w:spacing w:after="0" w:line="240" w:lineRule="auto"/>
    </w:pPr>
    <w:rPr>
      <w:lang w:val="en-US"/>
    </w:rPr>
  </w:style>
  <w:style w:type="paragraph" w:styleId="BalloonText">
    <w:name w:val="Balloon Text"/>
    <w:basedOn w:val="Normal"/>
    <w:link w:val="BalloonTextChar"/>
    <w:uiPriority w:val="99"/>
    <w:semiHidden/>
    <w:unhideWhenUsed/>
    <w:rsid w:val="00BE02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2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66E887D4</Template>
  <TotalTime>2</TotalTime>
  <Pages>2</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Holy Trinity CofE Primary School</Company>
  <LinksUpToDate>false</LinksUpToDate>
  <CharactersWithSpaces>3294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Glaysher</dc:creator>
  <cp:keywords/>
  <dc:description/>
  <cp:lastModifiedBy>Kimberley Glaysher</cp:lastModifiedBy>
  <cp:revision>4</cp:revision>
  <cp:lastPrinted>2013-10-16T07:05:00Z</cp:lastPrinted>
  <dcterms:created xsi:type="dcterms:W3CDTF">2014-05-13T08:40:00Z</dcterms:created>
  <dcterms:modified xsi:type="dcterms:W3CDTF">2014-05-13T08:47:00Z</dcterms:modified>
</cp:coreProperties>
</file>