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25323" w:rsidRPr="00C25323" w:rsidTr="00C25323"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Session 1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Session 2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Session 3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Session 4</w:t>
            </w:r>
          </w:p>
        </w:tc>
      </w:tr>
      <w:tr w:rsidR="00C25323" w:rsidRPr="00C25323" w:rsidTr="00C25323"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Tuesday 30</w:t>
            </w:r>
            <w:r w:rsidRPr="00C25323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Pr="00C25323">
              <w:rPr>
                <w:rFonts w:ascii="Comic Sans MS" w:hAnsi="Comic Sans MS"/>
                <w:b/>
                <w:sz w:val="28"/>
                <w:szCs w:val="28"/>
              </w:rPr>
              <w:t xml:space="preserve"> March</w:t>
            </w:r>
          </w:p>
        </w:tc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Reading sheet and/or AR reading book (15 minutes reading)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Contractions Practise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Multiplication Practise – written method and word problems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History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 xml:space="preserve">Emmeline Pankhurst 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Story map</w:t>
            </w:r>
          </w:p>
        </w:tc>
      </w:tr>
      <w:tr w:rsidR="00C25323" w:rsidRPr="00C25323" w:rsidTr="00C25323"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Wednesday 31</w:t>
            </w:r>
            <w:r w:rsidRPr="00C25323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st</w:t>
            </w:r>
            <w:r w:rsidRPr="00C25323">
              <w:rPr>
                <w:rFonts w:ascii="Comic Sans MS" w:hAnsi="Comic Sans MS"/>
                <w:b/>
                <w:sz w:val="28"/>
                <w:szCs w:val="28"/>
              </w:rPr>
              <w:t xml:space="preserve"> March</w:t>
            </w:r>
          </w:p>
        </w:tc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Reading sheet and/or AR reading book (15 minutes reading)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Fronted Adverbials</w:t>
            </w:r>
          </w:p>
        </w:tc>
        <w:tc>
          <w:tcPr>
            <w:tcW w:w="2790" w:type="dxa"/>
          </w:tcPr>
          <w:p w:rsidR="00C25323" w:rsidRPr="00C25323" w:rsidRDefault="00C25323" w:rsidP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C25323" w:rsidRPr="00C25323" w:rsidRDefault="00C25323" w:rsidP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Multiplication Practise – written method and word problems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Science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Magnetism activities</w:t>
            </w:r>
          </w:p>
        </w:tc>
      </w:tr>
      <w:tr w:rsidR="00C25323" w:rsidRPr="00C25323" w:rsidTr="00C25323"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25323">
              <w:rPr>
                <w:rFonts w:ascii="Comic Sans MS" w:hAnsi="Comic Sans MS"/>
                <w:b/>
                <w:sz w:val="28"/>
                <w:szCs w:val="28"/>
              </w:rPr>
              <w:t>Thursday 1</w:t>
            </w:r>
            <w:r w:rsidRPr="00C25323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st</w:t>
            </w:r>
            <w:r w:rsidRPr="00C25323">
              <w:rPr>
                <w:rFonts w:ascii="Comic Sans MS" w:hAnsi="Comic Sans MS"/>
                <w:b/>
                <w:sz w:val="28"/>
                <w:szCs w:val="28"/>
              </w:rPr>
              <w:t xml:space="preserve"> April</w:t>
            </w:r>
          </w:p>
        </w:tc>
        <w:tc>
          <w:tcPr>
            <w:tcW w:w="2789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Reading sheet and/or AR reading book (15 minutes reading)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 xml:space="preserve">English 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 xml:space="preserve">Homophones Practise </w:t>
            </w:r>
          </w:p>
        </w:tc>
        <w:tc>
          <w:tcPr>
            <w:tcW w:w="2790" w:type="dxa"/>
          </w:tcPr>
          <w:p w:rsidR="00C25323" w:rsidRPr="00C25323" w:rsidRDefault="00C25323" w:rsidP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C25323" w:rsidRPr="00C25323" w:rsidRDefault="00C25323" w:rsidP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Multiplication Practise – written method and word problems</w:t>
            </w:r>
          </w:p>
        </w:tc>
        <w:tc>
          <w:tcPr>
            <w:tcW w:w="2790" w:type="dxa"/>
          </w:tcPr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C25323" w:rsidRPr="00C25323" w:rsidRDefault="00C25323">
            <w:pPr>
              <w:rPr>
                <w:rFonts w:ascii="Comic Sans MS" w:hAnsi="Comic Sans MS"/>
                <w:sz w:val="28"/>
                <w:szCs w:val="28"/>
              </w:rPr>
            </w:pPr>
            <w:r w:rsidRPr="00C25323">
              <w:rPr>
                <w:rFonts w:ascii="Comic Sans MS" w:hAnsi="Comic Sans MS"/>
                <w:sz w:val="28"/>
                <w:szCs w:val="28"/>
              </w:rPr>
              <w:t>Easter Card or Easter bunny step-by-step (</w:t>
            </w:r>
            <w:proofErr w:type="spellStart"/>
            <w:r w:rsidRPr="00C25323">
              <w:rPr>
                <w:rFonts w:ascii="Comic Sans MS" w:hAnsi="Comic Sans MS"/>
                <w:sz w:val="28"/>
                <w:szCs w:val="28"/>
              </w:rPr>
              <w:t>youtube</w:t>
            </w:r>
            <w:proofErr w:type="spellEnd"/>
            <w:r w:rsidRPr="00C25323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</w:tr>
    </w:tbl>
    <w:p w:rsidR="00951909" w:rsidRDefault="00C25323">
      <w:pPr>
        <w:rPr>
          <w:rFonts w:ascii="Comic Sans MS" w:hAnsi="Comic Sans MS"/>
          <w:sz w:val="28"/>
          <w:szCs w:val="28"/>
        </w:rPr>
      </w:pPr>
    </w:p>
    <w:p w:rsidR="00C25323" w:rsidRPr="00C25323" w:rsidRDefault="00C253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There are some additional sheets in your packs to complete if you need extra tasks – one minute tests, four in a row, Easter colouring and activities and a picture task. </w:t>
      </w:r>
      <w:bookmarkStart w:id="0" w:name="_GoBack"/>
      <w:bookmarkEnd w:id="0"/>
    </w:p>
    <w:sectPr w:rsidR="00C25323" w:rsidRPr="00C25323" w:rsidSect="00C253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23"/>
    <w:rsid w:val="008B6EF7"/>
    <w:rsid w:val="009E2347"/>
    <w:rsid w:val="00C2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30BAB"/>
  <w15:chartTrackingRefBased/>
  <w15:docId w15:val="{F7C89B30-80C6-4F6A-BF2B-B8BD0C655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5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12923DD5</Template>
  <TotalTime>10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Judith Howell</cp:lastModifiedBy>
  <cp:revision>1</cp:revision>
  <dcterms:created xsi:type="dcterms:W3CDTF">2021-03-29T13:16:00Z</dcterms:created>
  <dcterms:modified xsi:type="dcterms:W3CDTF">2021-03-29T13:26:00Z</dcterms:modified>
</cp:coreProperties>
</file>